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EEADF" w14:textId="77777777" w:rsidR="00B11047" w:rsidRPr="00D40388" w:rsidRDefault="00B11047" w:rsidP="00C1713A"/>
    <w:tbl>
      <w:tblPr>
        <w:tblStyle w:val="RenewalSATable"/>
        <w:tblW w:w="5000" w:type="pct"/>
        <w:tblLayout w:type="fixed"/>
        <w:tblLook w:val="0480" w:firstRow="0" w:lastRow="0" w:firstColumn="1" w:lastColumn="0" w:noHBand="0" w:noVBand="1"/>
      </w:tblPr>
      <w:tblGrid>
        <w:gridCol w:w="1843"/>
        <w:gridCol w:w="3166"/>
        <w:gridCol w:w="1937"/>
        <w:gridCol w:w="3259"/>
      </w:tblGrid>
      <w:tr w:rsidR="0012750B" w:rsidRPr="00D40388" w14:paraId="5651A8C6" w14:textId="77777777" w:rsidTr="00165B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shd w:val="clear" w:color="auto" w:fill="1B2F3B" w:themeFill="text2"/>
          </w:tcPr>
          <w:p w14:paraId="44CA453E" w14:textId="003EBB60" w:rsidR="00B11047" w:rsidRPr="00D40388" w:rsidRDefault="00B11047" w:rsidP="002E6309">
            <w:pPr>
              <w:pStyle w:val="TableHeading"/>
            </w:pPr>
            <w:r w:rsidRPr="00D40388">
              <w:t>Role title</w:t>
            </w:r>
          </w:p>
        </w:tc>
        <w:tc>
          <w:tcPr>
            <w:tcW w:w="1551" w:type="pct"/>
          </w:tcPr>
          <w:p w14:paraId="1ECF3F1B" w14:textId="3296D38F" w:rsidR="00B11047" w:rsidRPr="00D40388" w:rsidRDefault="00D40388" w:rsidP="0012750B">
            <w:pPr>
              <w:pStyle w:val="TableText"/>
              <w:cnfStyle w:val="000000100000" w:firstRow="0" w:lastRow="0" w:firstColumn="0" w:lastColumn="0" w:oddVBand="0" w:evenVBand="0" w:oddHBand="1" w:evenHBand="0" w:firstRowFirstColumn="0" w:firstRowLastColumn="0" w:lastRowFirstColumn="0" w:lastRowLastColumn="0"/>
            </w:pPr>
            <w:r w:rsidRPr="00D40388">
              <w:rPr>
                <w:b/>
                <w:color w:val="1B2E3A"/>
              </w:rPr>
              <w:t>Marketing</w:t>
            </w:r>
            <w:r w:rsidRPr="00D40388">
              <w:rPr>
                <w:b/>
                <w:color w:val="1B2E3A"/>
                <w:spacing w:val="-8"/>
              </w:rPr>
              <w:t xml:space="preserve"> </w:t>
            </w:r>
            <w:r w:rsidRPr="00D40388">
              <w:rPr>
                <w:b/>
                <w:color w:val="1B2E3A"/>
                <w:spacing w:val="-4"/>
              </w:rPr>
              <w:t>Lead</w:t>
            </w:r>
          </w:p>
        </w:tc>
        <w:tc>
          <w:tcPr>
            <w:tcW w:w="949" w:type="pct"/>
            <w:shd w:val="clear" w:color="auto" w:fill="1B2F3B" w:themeFill="text2"/>
          </w:tcPr>
          <w:p w14:paraId="0FB4B1A6" w14:textId="6F5725C2" w:rsidR="00B11047" w:rsidRPr="00D40388" w:rsidRDefault="00B11047" w:rsidP="002E6309">
            <w:pPr>
              <w:pStyle w:val="TableHeading"/>
              <w:cnfStyle w:val="000000100000" w:firstRow="0" w:lastRow="0" w:firstColumn="0" w:lastColumn="0" w:oddVBand="0" w:evenVBand="0" w:oddHBand="1" w:evenHBand="0" w:firstRowFirstColumn="0" w:firstRowLastColumn="0" w:lastRowFirstColumn="0" w:lastRowLastColumn="0"/>
            </w:pPr>
            <w:r w:rsidRPr="00D40388">
              <w:t>Last reviewed</w:t>
            </w:r>
          </w:p>
        </w:tc>
        <w:sdt>
          <w:sdtPr>
            <w:alias w:val="Last reviewed"/>
            <w:tag w:val="Last reviewed"/>
            <w:id w:val="1105930117"/>
            <w:placeholder>
              <w:docPart w:val="C142A187D03944CFB3B6ACCF540A245F"/>
            </w:placeholder>
            <w:date w:fullDate="2024-04-01T00:00:00Z">
              <w:dateFormat w:val="d/MM/yyyy"/>
              <w:lid w:val="en-AU"/>
              <w:storeMappedDataAs w:val="dateTime"/>
              <w:calendar w:val="gregorian"/>
            </w:date>
          </w:sdtPr>
          <w:sdtEndPr/>
          <w:sdtContent>
            <w:tc>
              <w:tcPr>
                <w:tcW w:w="1597" w:type="pct"/>
              </w:tcPr>
              <w:p w14:paraId="220FE1AF" w14:textId="461E0E03" w:rsidR="00B11047" w:rsidRPr="00D40388" w:rsidRDefault="00D40388" w:rsidP="0012750B">
                <w:pPr>
                  <w:pStyle w:val="TableText"/>
                  <w:cnfStyle w:val="000000100000" w:firstRow="0" w:lastRow="0" w:firstColumn="0" w:lastColumn="0" w:oddVBand="0" w:evenVBand="0" w:oddHBand="1" w:evenHBand="0" w:firstRowFirstColumn="0" w:firstRowLastColumn="0" w:lastRowFirstColumn="0" w:lastRowLastColumn="0"/>
                </w:pPr>
                <w:r w:rsidRPr="00D40388">
                  <w:t>1/04/2024</w:t>
                </w:r>
              </w:p>
            </w:tc>
          </w:sdtContent>
        </w:sdt>
      </w:tr>
      <w:tr w:rsidR="0012750B" w:rsidRPr="00D40388" w14:paraId="52E37DA1" w14:textId="77777777" w:rsidTr="00165B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shd w:val="clear" w:color="auto" w:fill="1B2F3B" w:themeFill="text2"/>
          </w:tcPr>
          <w:p w14:paraId="15C4A899" w14:textId="01A70DBF" w:rsidR="00B11047" w:rsidRPr="00D40388" w:rsidRDefault="00B11047" w:rsidP="002E6309">
            <w:pPr>
              <w:pStyle w:val="TableHeading"/>
            </w:pPr>
            <w:r w:rsidRPr="00D40388">
              <w:t>Division</w:t>
            </w:r>
          </w:p>
        </w:tc>
        <w:tc>
          <w:tcPr>
            <w:tcW w:w="1551" w:type="pct"/>
          </w:tcPr>
          <w:p w14:paraId="3484A1F1" w14:textId="5A0C6B7C" w:rsidR="00B11047" w:rsidRPr="00D40388" w:rsidRDefault="00D40388" w:rsidP="0012750B">
            <w:pPr>
              <w:pStyle w:val="TableText"/>
              <w:cnfStyle w:val="000000010000" w:firstRow="0" w:lastRow="0" w:firstColumn="0" w:lastColumn="0" w:oddVBand="0" w:evenVBand="0" w:oddHBand="0" w:evenHBand="1" w:firstRowFirstColumn="0" w:firstRowLastColumn="0" w:lastRowFirstColumn="0" w:lastRowLastColumn="0"/>
              <w:rPr>
                <w:color w:val="000000" w:themeColor="text1"/>
              </w:rPr>
            </w:pPr>
            <w:r w:rsidRPr="00D40388">
              <w:rPr>
                <w:color w:val="000000" w:themeColor="text1"/>
              </w:rPr>
              <w:t>Sales and Corporate Affairs</w:t>
            </w:r>
          </w:p>
        </w:tc>
        <w:tc>
          <w:tcPr>
            <w:tcW w:w="949" w:type="pct"/>
            <w:shd w:val="clear" w:color="auto" w:fill="1B2F3B" w:themeFill="text2"/>
          </w:tcPr>
          <w:p w14:paraId="5F456268" w14:textId="7D5078E3" w:rsidR="00B11047" w:rsidRPr="00D40388" w:rsidRDefault="00B11047" w:rsidP="002E6309">
            <w:pPr>
              <w:pStyle w:val="TableHeading"/>
              <w:cnfStyle w:val="000000010000" w:firstRow="0" w:lastRow="0" w:firstColumn="0" w:lastColumn="0" w:oddVBand="0" w:evenVBand="0" w:oddHBand="0" w:evenHBand="1" w:firstRowFirstColumn="0" w:firstRowLastColumn="0" w:lastRowFirstColumn="0" w:lastRowLastColumn="0"/>
            </w:pPr>
            <w:r w:rsidRPr="00D40388">
              <w:t>Team</w:t>
            </w:r>
          </w:p>
        </w:tc>
        <w:tc>
          <w:tcPr>
            <w:tcW w:w="1597" w:type="pct"/>
          </w:tcPr>
          <w:p w14:paraId="03DD110B" w14:textId="62BD1BDD" w:rsidR="00B11047" w:rsidRPr="00D40388" w:rsidRDefault="00D40388" w:rsidP="0012750B">
            <w:pPr>
              <w:pStyle w:val="TableText"/>
              <w:cnfStyle w:val="000000010000" w:firstRow="0" w:lastRow="0" w:firstColumn="0" w:lastColumn="0" w:oddVBand="0" w:evenVBand="0" w:oddHBand="0" w:evenHBand="1" w:firstRowFirstColumn="0" w:firstRowLastColumn="0" w:lastRowFirstColumn="0" w:lastRowLastColumn="0"/>
            </w:pPr>
            <w:r w:rsidRPr="00D40388">
              <w:t>Sales and Marketing</w:t>
            </w:r>
          </w:p>
        </w:tc>
      </w:tr>
      <w:tr w:rsidR="0012750B" w:rsidRPr="00D40388" w14:paraId="5F21E1F4" w14:textId="77777777" w:rsidTr="00165B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shd w:val="clear" w:color="auto" w:fill="1B2F3B" w:themeFill="text2"/>
          </w:tcPr>
          <w:p w14:paraId="7C5770E3" w14:textId="00C710E3" w:rsidR="00B11047" w:rsidRPr="00D40388" w:rsidRDefault="00B11047" w:rsidP="002E6309">
            <w:pPr>
              <w:pStyle w:val="TableHeading"/>
            </w:pPr>
            <w:r w:rsidRPr="00D40388">
              <w:t>Reports to</w:t>
            </w:r>
          </w:p>
        </w:tc>
        <w:tc>
          <w:tcPr>
            <w:tcW w:w="1551" w:type="pct"/>
          </w:tcPr>
          <w:p w14:paraId="4192A7C8" w14:textId="5C513A6B" w:rsidR="00B11047" w:rsidRPr="00D40388" w:rsidRDefault="00D40388" w:rsidP="0012750B">
            <w:pPr>
              <w:pStyle w:val="TableText"/>
              <w:cnfStyle w:val="000000100000" w:firstRow="0" w:lastRow="0" w:firstColumn="0" w:lastColumn="0" w:oddVBand="0" w:evenVBand="0" w:oddHBand="1" w:evenHBand="0" w:firstRowFirstColumn="0" w:firstRowLastColumn="0" w:lastRowFirstColumn="0" w:lastRowLastColumn="0"/>
              <w:rPr>
                <w:color w:val="000000" w:themeColor="text1"/>
              </w:rPr>
            </w:pPr>
            <w:r w:rsidRPr="00D40388">
              <w:rPr>
                <w:color w:val="000000" w:themeColor="text1"/>
              </w:rPr>
              <w:t xml:space="preserve">Director, </w:t>
            </w:r>
            <w:proofErr w:type="gramStart"/>
            <w:r w:rsidRPr="00D40388">
              <w:rPr>
                <w:color w:val="000000" w:themeColor="text1"/>
              </w:rPr>
              <w:t>Sales</w:t>
            </w:r>
            <w:proofErr w:type="gramEnd"/>
            <w:r w:rsidRPr="00D40388">
              <w:rPr>
                <w:color w:val="000000" w:themeColor="text1"/>
              </w:rPr>
              <w:t xml:space="preserve"> and Marketing</w:t>
            </w:r>
          </w:p>
        </w:tc>
        <w:tc>
          <w:tcPr>
            <w:tcW w:w="949" w:type="pct"/>
            <w:shd w:val="clear" w:color="auto" w:fill="1B2F3B" w:themeFill="text2"/>
          </w:tcPr>
          <w:p w14:paraId="323B6C1D" w14:textId="133A8E95" w:rsidR="00B11047" w:rsidRPr="00D40388" w:rsidRDefault="00B11047" w:rsidP="002E6309">
            <w:pPr>
              <w:pStyle w:val="TableHeading"/>
              <w:cnfStyle w:val="000000100000" w:firstRow="0" w:lastRow="0" w:firstColumn="0" w:lastColumn="0" w:oddVBand="0" w:evenVBand="0" w:oddHBand="1" w:evenHBand="0" w:firstRowFirstColumn="0" w:firstRowLastColumn="0" w:lastRowFirstColumn="0" w:lastRowLastColumn="0"/>
            </w:pPr>
            <w:r w:rsidRPr="00D40388">
              <w:t>Classification</w:t>
            </w:r>
          </w:p>
        </w:tc>
        <w:tc>
          <w:tcPr>
            <w:tcW w:w="1597" w:type="pct"/>
          </w:tcPr>
          <w:p w14:paraId="2CAF60D0" w14:textId="0A602736" w:rsidR="00B11047" w:rsidRPr="00D40388" w:rsidRDefault="004C51CA" w:rsidP="0012750B">
            <w:pPr>
              <w:pStyle w:val="TableText"/>
              <w:cnfStyle w:val="000000100000" w:firstRow="0" w:lastRow="0" w:firstColumn="0" w:lastColumn="0" w:oddVBand="0" w:evenVBand="0" w:oddHBand="1" w:evenHBand="0" w:firstRowFirstColumn="0" w:firstRowLastColumn="0" w:lastRowFirstColumn="0" w:lastRowLastColumn="0"/>
            </w:pPr>
            <w:r>
              <w:t>MAS3</w:t>
            </w:r>
          </w:p>
        </w:tc>
      </w:tr>
      <w:tr w:rsidR="00B11047" w:rsidRPr="00D40388" w14:paraId="7D3DC548" w14:textId="77777777" w:rsidTr="007938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pct"/>
            <w:shd w:val="clear" w:color="auto" w:fill="1B2F3B" w:themeFill="text2"/>
          </w:tcPr>
          <w:p w14:paraId="31E6380A" w14:textId="6FDF94AA" w:rsidR="00B11047" w:rsidRPr="00D40388" w:rsidRDefault="00B11047" w:rsidP="002E6309">
            <w:pPr>
              <w:pStyle w:val="TableHeading"/>
            </w:pPr>
            <w:r w:rsidRPr="00D40388">
              <w:t>Direct reports</w:t>
            </w:r>
          </w:p>
        </w:tc>
        <w:tc>
          <w:tcPr>
            <w:tcW w:w="4097" w:type="pct"/>
            <w:gridSpan w:val="3"/>
          </w:tcPr>
          <w:p w14:paraId="6800AEC6" w14:textId="06724DCA" w:rsidR="00B11047" w:rsidRPr="00D40388" w:rsidRDefault="00D40388" w:rsidP="0012750B">
            <w:pPr>
              <w:pStyle w:val="TableText"/>
              <w:cnfStyle w:val="000000010000" w:firstRow="0" w:lastRow="0" w:firstColumn="0" w:lastColumn="0" w:oddVBand="0" w:evenVBand="0" w:oddHBand="0" w:evenHBand="1" w:firstRowFirstColumn="0" w:firstRowLastColumn="0" w:lastRowFirstColumn="0" w:lastRowLastColumn="0"/>
              <w:rPr>
                <w:color w:val="000000" w:themeColor="text1"/>
              </w:rPr>
            </w:pPr>
            <w:r w:rsidRPr="00D40388">
              <w:rPr>
                <w:color w:val="000000" w:themeColor="text1"/>
              </w:rPr>
              <w:t xml:space="preserve">3 </w:t>
            </w:r>
          </w:p>
        </w:tc>
      </w:tr>
    </w:tbl>
    <w:p w14:paraId="07FF1AEB" w14:textId="12EBB131" w:rsidR="00B11047" w:rsidRPr="00D40388" w:rsidRDefault="00B11047" w:rsidP="00342297">
      <w:pPr>
        <w:pStyle w:val="Heading2"/>
      </w:pPr>
      <w:r w:rsidRPr="00D40388">
        <w:t>Role Purpose</w:t>
      </w:r>
    </w:p>
    <w:p w14:paraId="531A25EE" w14:textId="2A2EE307" w:rsidR="00D40388" w:rsidRPr="00D40388" w:rsidRDefault="00D40388" w:rsidP="00D40388">
      <w:pPr>
        <w:pStyle w:val="BodyText"/>
        <w:spacing w:before="40"/>
        <w:ind w:left="0" w:right="198"/>
        <w:rPr>
          <w:rFonts w:asciiTheme="minorHAnsi" w:hAnsiTheme="minorHAnsi"/>
        </w:rPr>
      </w:pPr>
      <w:r w:rsidRPr="00D40388">
        <w:rPr>
          <w:rFonts w:asciiTheme="minorHAnsi" w:hAnsiTheme="minorHAnsi"/>
          <w:color w:val="1B2E3A"/>
        </w:rPr>
        <w:t>Provide strategic direction and leadership to the marketing team, overseeing the delivery of marketing projects, campaigns,</w:t>
      </w:r>
      <w:r w:rsidRPr="00D40388">
        <w:rPr>
          <w:rFonts w:asciiTheme="minorHAnsi" w:hAnsiTheme="minorHAnsi"/>
          <w:color w:val="1B2E3A"/>
          <w:spacing w:val="-4"/>
        </w:rPr>
        <w:t xml:space="preserve"> </w:t>
      </w:r>
      <w:r w:rsidRPr="00D40388">
        <w:rPr>
          <w:rFonts w:asciiTheme="minorHAnsi" w:hAnsiTheme="minorHAnsi"/>
          <w:color w:val="1B2E3A"/>
        </w:rPr>
        <w:t>and</w:t>
      </w:r>
      <w:r w:rsidRPr="00D40388">
        <w:rPr>
          <w:rFonts w:asciiTheme="minorHAnsi" w:hAnsiTheme="minorHAnsi"/>
          <w:color w:val="1B2E3A"/>
          <w:spacing w:val="-5"/>
        </w:rPr>
        <w:t xml:space="preserve"> </w:t>
      </w:r>
      <w:r w:rsidRPr="00D40388">
        <w:rPr>
          <w:rFonts w:asciiTheme="minorHAnsi" w:hAnsiTheme="minorHAnsi"/>
          <w:color w:val="1B2E3A"/>
        </w:rPr>
        <w:t>plans,</w:t>
      </w:r>
      <w:r w:rsidRPr="00D40388">
        <w:rPr>
          <w:rFonts w:asciiTheme="minorHAnsi" w:hAnsiTheme="minorHAnsi"/>
          <w:color w:val="1B2E3A"/>
          <w:spacing w:val="-1"/>
        </w:rPr>
        <w:t xml:space="preserve"> </w:t>
      </w:r>
      <w:r w:rsidRPr="00D40388">
        <w:rPr>
          <w:rFonts w:asciiTheme="minorHAnsi" w:hAnsiTheme="minorHAnsi"/>
          <w:color w:val="1B2E3A"/>
        </w:rPr>
        <w:t>and</w:t>
      </w:r>
      <w:r w:rsidRPr="00D40388">
        <w:rPr>
          <w:rFonts w:asciiTheme="minorHAnsi" w:hAnsiTheme="minorHAnsi"/>
          <w:color w:val="1B2E3A"/>
          <w:spacing w:val="-4"/>
        </w:rPr>
        <w:t xml:space="preserve"> </w:t>
      </w:r>
      <w:r w:rsidRPr="00D40388">
        <w:rPr>
          <w:rFonts w:asciiTheme="minorHAnsi" w:hAnsiTheme="minorHAnsi"/>
          <w:color w:val="1B2E3A"/>
        </w:rPr>
        <w:t>driving</w:t>
      </w:r>
      <w:r w:rsidRPr="00D40388">
        <w:rPr>
          <w:rFonts w:asciiTheme="minorHAnsi" w:hAnsiTheme="minorHAnsi"/>
          <w:color w:val="1B2E3A"/>
          <w:spacing w:val="-5"/>
        </w:rPr>
        <w:t xml:space="preserve"> </w:t>
      </w:r>
      <w:r w:rsidRPr="00D40388">
        <w:rPr>
          <w:rFonts w:asciiTheme="minorHAnsi" w:hAnsiTheme="minorHAnsi"/>
          <w:color w:val="1B2E3A"/>
        </w:rPr>
        <w:t>the</w:t>
      </w:r>
      <w:r w:rsidRPr="00D40388">
        <w:rPr>
          <w:rFonts w:asciiTheme="minorHAnsi" w:hAnsiTheme="minorHAnsi"/>
          <w:color w:val="1B2E3A"/>
          <w:spacing w:val="-5"/>
        </w:rPr>
        <w:t xml:space="preserve"> </w:t>
      </w:r>
      <w:r w:rsidRPr="00D40388">
        <w:rPr>
          <w:rFonts w:asciiTheme="minorHAnsi" w:hAnsiTheme="minorHAnsi"/>
          <w:color w:val="1B2E3A"/>
        </w:rPr>
        <w:t>overall</w:t>
      </w:r>
      <w:r w:rsidRPr="00D40388">
        <w:rPr>
          <w:rFonts w:asciiTheme="minorHAnsi" w:hAnsiTheme="minorHAnsi"/>
          <w:color w:val="1B2E3A"/>
          <w:spacing w:val="-3"/>
        </w:rPr>
        <w:t xml:space="preserve"> </w:t>
      </w:r>
      <w:r w:rsidRPr="00D40388">
        <w:rPr>
          <w:rFonts w:asciiTheme="minorHAnsi" w:hAnsiTheme="minorHAnsi"/>
          <w:color w:val="1B2E3A"/>
        </w:rPr>
        <w:t>marketing</w:t>
      </w:r>
      <w:r w:rsidRPr="00D40388">
        <w:rPr>
          <w:rFonts w:asciiTheme="minorHAnsi" w:hAnsiTheme="minorHAnsi"/>
          <w:color w:val="1B2E3A"/>
          <w:spacing w:val="-3"/>
        </w:rPr>
        <w:t xml:space="preserve"> </w:t>
      </w:r>
      <w:r w:rsidRPr="00D40388">
        <w:rPr>
          <w:rFonts w:asciiTheme="minorHAnsi" w:hAnsiTheme="minorHAnsi"/>
          <w:color w:val="1B2E3A"/>
        </w:rPr>
        <w:t>strategy</w:t>
      </w:r>
      <w:r w:rsidRPr="00D40388">
        <w:rPr>
          <w:rFonts w:asciiTheme="minorHAnsi" w:hAnsiTheme="minorHAnsi"/>
          <w:color w:val="1B2E3A"/>
          <w:spacing w:val="-3"/>
        </w:rPr>
        <w:t xml:space="preserve"> </w:t>
      </w:r>
      <w:r w:rsidRPr="00D40388">
        <w:rPr>
          <w:rFonts w:asciiTheme="minorHAnsi" w:hAnsiTheme="minorHAnsi"/>
          <w:color w:val="1B2E3A"/>
        </w:rPr>
        <w:t>to</w:t>
      </w:r>
      <w:r w:rsidRPr="00D40388">
        <w:rPr>
          <w:rFonts w:asciiTheme="minorHAnsi" w:hAnsiTheme="minorHAnsi"/>
          <w:color w:val="1B2E3A"/>
          <w:spacing w:val="-2"/>
        </w:rPr>
        <w:t xml:space="preserve"> </w:t>
      </w:r>
      <w:r w:rsidRPr="00D40388">
        <w:rPr>
          <w:rFonts w:asciiTheme="minorHAnsi" w:hAnsiTheme="minorHAnsi"/>
          <w:color w:val="1B2E3A"/>
        </w:rPr>
        <w:t>achieve</w:t>
      </w:r>
      <w:r w:rsidRPr="00D40388">
        <w:rPr>
          <w:rFonts w:asciiTheme="minorHAnsi" w:hAnsiTheme="minorHAnsi"/>
          <w:color w:val="1B2E3A"/>
          <w:spacing w:val="-5"/>
        </w:rPr>
        <w:t xml:space="preserve"> </w:t>
      </w:r>
      <w:r w:rsidRPr="00D40388">
        <w:rPr>
          <w:rFonts w:asciiTheme="minorHAnsi" w:hAnsiTheme="minorHAnsi"/>
          <w:color w:val="1B2E3A"/>
        </w:rPr>
        <w:t>the</w:t>
      </w:r>
      <w:r w:rsidRPr="00D40388">
        <w:rPr>
          <w:rFonts w:asciiTheme="minorHAnsi" w:hAnsiTheme="minorHAnsi"/>
          <w:color w:val="1B2E3A"/>
          <w:spacing w:val="-3"/>
        </w:rPr>
        <w:t xml:space="preserve"> </w:t>
      </w:r>
      <w:proofErr w:type="spellStart"/>
      <w:r w:rsidRPr="00D40388">
        <w:rPr>
          <w:rFonts w:asciiTheme="minorHAnsi" w:hAnsiTheme="minorHAnsi"/>
          <w:color w:val="1B2E3A"/>
        </w:rPr>
        <w:t>organisation’s</w:t>
      </w:r>
      <w:proofErr w:type="spellEnd"/>
      <w:r w:rsidRPr="00D40388">
        <w:rPr>
          <w:rFonts w:asciiTheme="minorHAnsi" w:hAnsiTheme="minorHAnsi"/>
          <w:color w:val="1B2E3A"/>
        </w:rPr>
        <w:t xml:space="preserve"> sales objectives.</w:t>
      </w:r>
    </w:p>
    <w:p w14:paraId="625C25D8" w14:textId="6EEE9D6C" w:rsidR="00B11047" w:rsidRPr="00D40388" w:rsidRDefault="00B11047" w:rsidP="00342297">
      <w:pPr>
        <w:pStyle w:val="Heading2"/>
      </w:pPr>
      <w:r w:rsidRPr="00D40388">
        <w:t>Key Accountabilities</w:t>
      </w:r>
    </w:p>
    <w:p w14:paraId="5D2833FA" w14:textId="41D98D49" w:rsidR="00D40388" w:rsidRPr="00D40388" w:rsidRDefault="00D40388" w:rsidP="00D40388">
      <w:pPr>
        <w:pStyle w:val="ListBullet"/>
        <w:tabs>
          <w:tab w:val="clear" w:pos="369"/>
          <w:tab w:val="num" w:pos="29"/>
        </w:tabs>
        <w:ind w:left="340"/>
      </w:pPr>
      <w:r w:rsidRPr="00D40388">
        <w:t>Lead</w:t>
      </w:r>
      <w:r w:rsidRPr="00D40388">
        <w:rPr>
          <w:spacing w:val="-3"/>
        </w:rPr>
        <w:t xml:space="preserve"> </w:t>
      </w:r>
      <w:r w:rsidRPr="00D40388">
        <w:t>the</w:t>
      </w:r>
      <w:r w:rsidRPr="00D40388">
        <w:rPr>
          <w:spacing w:val="-4"/>
        </w:rPr>
        <w:t xml:space="preserve"> </w:t>
      </w:r>
      <w:r w:rsidRPr="00D40388">
        <w:t>development</w:t>
      </w:r>
      <w:r w:rsidRPr="00D40388">
        <w:rPr>
          <w:spacing w:val="-1"/>
        </w:rPr>
        <w:t xml:space="preserve"> </w:t>
      </w:r>
      <w:r w:rsidRPr="00D40388">
        <w:t>and</w:t>
      </w:r>
      <w:r w:rsidRPr="00D40388">
        <w:rPr>
          <w:spacing w:val="-3"/>
        </w:rPr>
        <w:t xml:space="preserve"> </w:t>
      </w:r>
      <w:r w:rsidRPr="00D40388">
        <w:t>evaluation</w:t>
      </w:r>
      <w:r w:rsidRPr="00D40388">
        <w:rPr>
          <w:spacing w:val="-3"/>
        </w:rPr>
        <w:t xml:space="preserve"> </w:t>
      </w:r>
      <w:r w:rsidRPr="00D40388">
        <w:t>of</w:t>
      </w:r>
      <w:r w:rsidRPr="00D40388">
        <w:rPr>
          <w:spacing w:val="-4"/>
        </w:rPr>
        <w:t xml:space="preserve"> </w:t>
      </w:r>
      <w:r w:rsidRPr="00D40388">
        <w:t>marketing</w:t>
      </w:r>
      <w:r w:rsidRPr="00D40388">
        <w:rPr>
          <w:spacing w:val="-3"/>
        </w:rPr>
        <w:t xml:space="preserve"> </w:t>
      </w:r>
      <w:r w:rsidRPr="00D40388">
        <w:t>strategies</w:t>
      </w:r>
      <w:r w:rsidRPr="00D40388">
        <w:rPr>
          <w:spacing w:val="-4"/>
        </w:rPr>
        <w:t xml:space="preserve"> </w:t>
      </w:r>
      <w:r w:rsidRPr="00D40388">
        <w:t>and</w:t>
      </w:r>
      <w:r w:rsidRPr="00D40388">
        <w:rPr>
          <w:spacing w:val="-3"/>
        </w:rPr>
        <w:t xml:space="preserve"> </w:t>
      </w:r>
      <w:r w:rsidRPr="00D40388">
        <w:t>plans,</w:t>
      </w:r>
      <w:r w:rsidRPr="00D40388">
        <w:rPr>
          <w:spacing w:val="-4"/>
        </w:rPr>
        <w:t xml:space="preserve"> </w:t>
      </w:r>
      <w:r w:rsidRPr="00D40388">
        <w:t>ensuring</w:t>
      </w:r>
      <w:r w:rsidRPr="00D40388">
        <w:rPr>
          <w:spacing w:val="-3"/>
        </w:rPr>
        <w:t xml:space="preserve"> </w:t>
      </w:r>
      <w:r w:rsidRPr="00D40388">
        <w:t>alignment</w:t>
      </w:r>
      <w:r w:rsidRPr="00D40388">
        <w:rPr>
          <w:spacing w:val="-4"/>
        </w:rPr>
        <w:t xml:space="preserve"> </w:t>
      </w:r>
      <w:r w:rsidRPr="00D40388">
        <w:t>with organisational brand and growth objectives.</w:t>
      </w:r>
    </w:p>
    <w:p w14:paraId="6A5EF853" w14:textId="7D1CC3AE" w:rsidR="00D40388" w:rsidRPr="00D40388" w:rsidRDefault="00D40388" w:rsidP="00D40388">
      <w:pPr>
        <w:pStyle w:val="ListBullet"/>
        <w:tabs>
          <w:tab w:val="clear" w:pos="369"/>
          <w:tab w:val="num" w:pos="29"/>
        </w:tabs>
        <w:ind w:left="340"/>
      </w:pPr>
      <w:r w:rsidRPr="00D40388">
        <w:t>Provide</w:t>
      </w:r>
      <w:r w:rsidRPr="00D40388">
        <w:rPr>
          <w:spacing w:val="-2"/>
        </w:rPr>
        <w:t xml:space="preserve"> </w:t>
      </w:r>
      <w:r w:rsidRPr="00D40388">
        <w:t>expert leadership</w:t>
      </w:r>
      <w:r w:rsidRPr="00D40388">
        <w:rPr>
          <w:spacing w:val="-2"/>
        </w:rPr>
        <w:t xml:space="preserve"> </w:t>
      </w:r>
      <w:r w:rsidRPr="00D40388">
        <w:t>and</w:t>
      </w:r>
      <w:r w:rsidRPr="00D40388">
        <w:rPr>
          <w:spacing w:val="-4"/>
        </w:rPr>
        <w:t xml:space="preserve"> </w:t>
      </w:r>
      <w:r w:rsidRPr="00D40388">
        <w:t>management</w:t>
      </w:r>
      <w:r w:rsidRPr="00D40388">
        <w:rPr>
          <w:spacing w:val="-3"/>
        </w:rPr>
        <w:t xml:space="preserve"> </w:t>
      </w:r>
      <w:r w:rsidRPr="00D40388">
        <w:t>to</w:t>
      </w:r>
      <w:r w:rsidRPr="00D40388">
        <w:rPr>
          <w:spacing w:val="-4"/>
        </w:rPr>
        <w:t xml:space="preserve"> </w:t>
      </w:r>
      <w:r w:rsidRPr="00D40388">
        <w:t>plan, direct,</w:t>
      </w:r>
      <w:r w:rsidRPr="00D40388">
        <w:rPr>
          <w:spacing w:val="-3"/>
        </w:rPr>
        <w:t xml:space="preserve"> </w:t>
      </w:r>
      <w:r w:rsidRPr="00D40388">
        <w:t>and</w:t>
      </w:r>
      <w:r w:rsidRPr="00D40388">
        <w:rPr>
          <w:spacing w:val="-4"/>
        </w:rPr>
        <w:t xml:space="preserve"> </w:t>
      </w:r>
      <w:r w:rsidRPr="00D40388">
        <w:t>coordinate</w:t>
      </w:r>
      <w:r w:rsidRPr="00D40388">
        <w:rPr>
          <w:spacing w:val="-2"/>
        </w:rPr>
        <w:t xml:space="preserve"> </w:t>
      </w:r>
      <w:r w:rsidRPr="00D40388">
        <w:t>end-to-end</w:t>
      </w:r>
      <w:r w:rsidRPr="00D40388">
        <w:rPr>
          <w:spacing w:val="-4"/>
        </w:rPr>
        <w:t xml:space="preserve"> </w:t>
      </w:r>
      <w:r w:rsidRPr="00D40388">
        <w:t>marketing efforts and campaigns, ensuring consistent and successful delivery of initiatives across a broad portfolio of projects.</w:t>
      </w:r>
    </w:p>
    <w:p w14:paraId="586987AE" w14:textId="375C90E6" w:rsidR="00D40388" w:rsidRPr="00D40388" w:rsidRDefault="00D40388" w:rsidP="00D40388">
      <w:pPr>
        <w:pStyle w:val="ListBullet"/>
        <w:tabs>
          <w:tab w:val="clear" w:pos="369"/>
          <w:tab w:val="num" w:pos="29"/>
        </w:tabs>
        <w:ind w:left="340"/>
      </w:pPr>
      <w:r w:rsidRPr="00D40388">
        <w:t>Lead</w:t>
      </w:r>
      <w:r w:rsidRPr="00D40388">
        <w:rPr>
          <w:spacing w:val="-3"/>
        </w:rPr>
        <w:t xml:space="preserve"> </w:t>
      </w:r>
      <w:r w:rsidRPr="00D40388">
        <w:t>the</w:t>
      </w:r>
      <w:r w:rsidRPr="00D40388">
        <w:rPr>
          <w:spacing w:val="-5"/>
        </w:rPr>
        <w:t xml:space="preserve"> </w:t>
      </w:r>
      <w:r w:rsidRPr="00D40388">
        <w:t>marketing</w:t>
      </w:r>
      <w:r w:rsidRPr="00D40388">
        <w:rPr>
          <w:spacing w:val="-3"/>
        </w:rPr>
        <w:t xml:space="preserve"> </w:t>
      </w:r>
      <w:r w:rsidRPr="00D40388">
        <w:t>team,</w:t>
      </w:r>
      <w:r w:rsidRPr="00D40388">
        <w:rPr>
          <w:spacing w:val="-1"/>
        </w:rPr>
        <w:t xml:space="preserve"> </w:t>
      </w:r>
      <w:r w:rsidRPr="00D40388">
        <w:t>providing</w:t>
      </w:r>
      <w:r w:rsidRPr="00D40388">
        <w:rPr>
          <w:spacing w:val="-1"/>
        </w:rPr>
        <w:t xml:space="preserve"> </w:t>
      </w:r>
      <w:r w:rsidRPr="00D40388">
        <w:t>strategic</w:t>
      </w:r>
      <w:r w:rsidRPr="00D40388">
        <w:rPr>
          <w:spacing w:val="-4"/>
        </w:rPr>
        <w:t xml:space="preserve"> </w:t>
      </w:r>
      <w:r w:rsidRPr="00D40388">
        <w:t>guidance</w:t>
      </w:r>
      <w:r w:rsidRPr="00D40388">
        <w:rPr>
          <w:spacing w:val="-3"/>
        </w:rPr>
        <w:t xml:space="preserve"> </w:t>
      </w:r>
      <w:r w:rsidRPr="00D40388">
        <w:t>and</w:t>
      </w:r>
      <w:r w:rsidRPr="00D40388">
        <w:rPr>
          <w:spacing w:val="-3"/>
        </w:rPr>
        <w:t xml:space="preserve"> </w:t>
      </w:r>
      <w:r w:rsidRPr="00D40388">
        <w:t>support</w:t>
      </w:r>
      <w:r w:rsidRPr="00D40388">
        <w:rPr>
          <w:spacing w:val="-4"/>
        </w:rPr>
        <w:t xml:space="preserve"> </w:t>
      </w:r>
      <w:r w:rsidRPr="00D40388">
        <w:t>to</w:t>
      </w:r>
      <w:r w:rsidRPr="00D40388">
        <w:rPr>
          <w:spacing w:val="-3"/>
        </w:rPr>
        <w:t xml:space="preserve"> </w:t>
      </w:r>
      <w:r w:rsidRPr="00D40388">
        <w:t>optimise</w:t>
      </w:r>
      <w:r w:rsidRPr="00D40388">
        <w:rPr>
          <w:spacing w:val="-3"/>
        </w:rPr>
        <w:t xml:space="preserve"> </w:t>
      </w:r>
      <w:r w:rsidRPr="00D40388">
        <w:t>skills</w:t>
      </w:r>
      <w:r w:rsidRPr="00D40388">
        <w:rPr>
          <w:spacing w:val="-2"/>
        </w:rPr>
        <w:t xml:space="preserve"> </w:t>
      </w:r>
      <w:r w:rsidRPr="00D40388">
        <w:t>and</w:t>
      </w:r>
      <w:r w:rsidRPr="00D40388">
        <w:rPr>
          <w:spacing w:val="-5"/>
        </w:rPr>
        <w:t xml:space="preserve"> </w:t>
      </w:r>
      <w:r w:rsidRPr="00D40388">
        <w:t>capabilities and to drive outstanding results.</w:t>
      </w:r>
    </w:p>
    <w:p w14:paraId="6386FDE4" w14:textId="3B477FCB" w:rsidR="00D40388" w:rsidRPr="00D40388" w:rsidRDefault="00D40388" w:rsidP="00D40388">
      <w:pPr>
        <w:pStyle w:val="ListBullet"/>
        <w:tabs>
          <w:tab w:val="clear" w:pos="369"/>
          <w:tab w:val="num" w:pos="29"/>
        </w:tabs>
        <w:ind w:left="340"/>
      </w:pPr>
      <w:r w:rsidRPr="00D40388">
        <w:t>Drive</w:t>
      </w:r>
      <w:r w:rsidRPr="00D40388">
        <w:rPr>
          <w:spacing w:val="-3"/>
        </w:rPr>
        <w:t xml:space="preserve"> </w:t>
      </w:r>
      <w:r w:rsidRPr="00D40388">
        <w:t>innovation</w:t>
      </w:r>
      <w:r w:rsidRPr="00D40388">
        <w:rPr>
          <w:spacing w:val="-3"/>
        </w:rPr>
        <w:t xml:space="preserve"> </w:t>
      </w:r>
      <w:r w:rsidRPr="00D40388">
        <w:t>in</w:t>
      </w:r>
      <w:r w:rsidRPr="00D40388">
        <w:rPr>
          <w:spacing w:val="-5"/>
        </w:rPr>
        <w:t xml:space="preserve"> </w:t>
      </w:r>
      <w:r w:rsidRPr="00D40388">
        <w:t>marketing</w:t>
      </w:r>
      <w:r w:rsidRPr="00D40388">
        <w:rPr>
          <w:spacing w:val="-3"/>
        </w:rPr>
        <w:t xml:space="preserve"> </w:t>
      </w:r>
      <w:r w:rsidRPr="00D40388">
        <w:t>approaches,</w:t>
      </w:r>
      <w:r w:rsidRPr="00D40388">
        <w:rPr>
          <w:spacing w:val="-4"/>
        </w:rPr>
        <w:t xml:space="preserve"> </w:t>
      </w:r>
      <w:r w:rsidRPr="00D40388">
        <w:t>campaigns,</w:t>
      </w:r>
      <w:r w:rsidRPr="00D40388">
        <w:rPr>
          <w:spacing w:val="-1"/>
        </w:rPr>
        <w:t xml:space="preserve"> </w:t>
      </w:r>
      <w:r w:rsidRPr="00D40388">
        <w:t>and</w:t>
      </w:r>
      <w:r w:rsidRPr="00D40388">
        <w:rPr>
          <w:spacing w:val="-5"/>
        </w:rPr>
        <w:t xml:space="preserve"> </w:t>
      </w:r>
      <w:r w:rsidRPr="00D40388">
        <w:t>technologies</w:t>
      </w:r>
      <w:r w:rsidRPr="00D40388">
        <w:rPr>
          <w:spacing w:val="-5"/>
        </w:rPr>
        <w:t xml:space="preserve"> </w:t>
      </w:r>
      <w:r w:rsidRPr="00D40388">
        <w:t>through</w:t>
      </w:r>
      <w:r w:rsidRPr="00D40388">
        <w:rPr>
          <w:spacing w:val="-3"/>
        </w:rPr>
        <w:t xml:space="preserve"> </w:t>
      </w:r>
      <w:r w:rsidRPr="00D40388">
        <w:t>harnessing</w:t>
      </w:r>
      <w:r w:rsidRPr="00D40388">
        <w:rPr>
          <w:spacing w:val="-3"/>
        </w:rPr>
        <w:t xml:space="preserve"> </w:t>
      </w:r>
      <w:r w:rsidRPr="00D40388">
        <w:t>data- driven research and industry trend awareness to inform marketing efforts and decisions.</w:t>
      </w:r>
    </w:p>
    <w:p w14:paraId="4CC7124E" w14:textId="786FB1A6" w:rsidR="00D40388" w:rsidRPr="00D40388" w:rsidRDefault="00D40388" w:rsidP="00D40388">
      <w:pPr>
        <w:pStyle w:val="ListBullet"/>
        <w:tabs>
          <w:tab w:val="clear" w:pos="369"/>
          <w:tab w:val="num" w:pos="29"/>
        </w:tabs>
        <w:ind w:left="340"/>
      </w:pPr>
      <w:r w:rsidRPr="00D40388">
        <w:t>Manage,</w:t>
      </w:r>
      <w:r w:rsidRPr="00D40388">
        <w:rPr>
          <w:spacing w:val="-3"/>
        </w:rPr>
        <w:t xml:space="preserve"> </w:t>
      </w:r>
      <w:r w:rsidRPr="00D40388">
        <w:t>monitor,</w:t>
      </w:r>
      <w:r w:rsidRPr="00D40388">
        <w:rPr>
          <w:spacing w:val="-1"/>
        </w:rPr>
        <w:t xml:space="preserve"> </w:t>
      </w:r>
      <w:r w:rsidRPr="00D40388">
        <w:t>and</w:t>
      </w:r>
      <w:r w:rsidRPr="00D40388">
        <w:rPr>
          <w:spacing w:val="-4"/>
        </w:rPr>
        <w:t xml:space="preserve"> </w:t>
      </w:r>
      <w:r w:rsidRPr="00D40388">
        <w:t>achieve</w:t>
      </w:r>
      <w:r w:rsidRPr="00D40388">
        <w:rPr>
          <w:spacing w:val="-2"/>
        </w:rPr>
        <w:t xml:space="preserve"> </w:t>
      </w:r>
      <w:r w:rsidRPr="00D40388">
        <w:t>revenue</w:t>
      </w:r>
      <w:r w:rsidRPr="00D40388">
        <w:rPr>
          <w:spacing w:val="-4"/>
        </w:rPr>
        <w:t xml:space="preserve"> </w:t>
      </w:r>
      <w:r w:rsidRPr="00D40388">
        <w:t>budgets</w:t>
      </w:r>
      <w:r w:rsidRPr="00D40388">
        <w:rPr>
          <w:spacing w:val="-3"/>
        </w:rPr>
        <w:t xml:space="preserve"> </w:t>
      </w:r>
      <w:r w:rsidRPr="00D40388">
        <w:t>and</w:t>
      </w:r>
      <w:r w:rsidRPr="00D40388">
        <w:rPr>
          <w:spacing w:val="-2"/>
        </w:rPr>
        <w:t xml:space="preserve"> </w:t>
      </w:r>
      <w:r w:rsidRPr="00D40388">
        <w:t>spend</w:t>
      </w:r>
      <w:r w:rsidRPr="00D40388">
        <w:rPr>
          <w:spacing w:val="-2"/>
        </w:rPr>
        <w:t xml:space="preserve"> </w:t>
      </w:r>
      <w:r w:rsidRPr="00D40388">
        <w:t>within</w:t>
      </w:r>
      <w:r w:rsidRPr="00D40388">
        <w:rPr>
          <w:spacing w:val="-2"/>
        </w:rPr>
        <w:t xml:space="preserve"> </w:t>
      </w:r>
      <w:r w:rsidRPr="00D40388">
        <w:t>operating</w:t>
      </w:r>
      <w:r w:rsidRPr="00D40388">
        <w:rPr>
          <w:spacing w:val="-2"/>
        </w:rPr>
        <w:t xml:space="preserve"> </w:t>
      </w:r>
      <w:r w:rsidRPr="00D40388">
        <w:t>budget</w:t>
      </w:r>
      <w:r w:rsidRPr="00D40388">
        <w:rPr>
          <w:spacing w:val="-3"/>
        </w:rPr>
        <w:t xml:space="preserve"> </w:t>
      </w:r>
      <w:r w:rsidRPr="00D40388">
        <w:t>expenditure</w:t>
      </w:r>
      <w:r w:rsidRPr="00D40388">
        <w:rPr>
          <w:spacing w:val="-4"/>
        </w:rPr>
        <w:t xml:space="preserve"> </w:t>
      </w:r>
      <w:r w:rsidRPr="00D40388">
        <w:t>to ensure compliance with financial targets and objectives.</w:t>
      </w:r>
    </w:p>
    <w:p w14:paraId="0C162B8E" w14:textId="28850860" w:rsidR="00D40388" w:rsidRPr="00D40388" w:rsidRDefault="00D40388" w:rsidP="00D40388">
      <w:pPr>
        <w:pStyle w:val="ListBullet"/>
        <w:tabs>
          <w:tab w:val="clear" w:pos="369"/>
          <w:tab w:val="num" w:pos="29"/>
        </w:tabs>
        <w:ind w:left="340"/>
      </w:pPr>
      <w:r w:rsidRPr="00D40388">
        <w:t>Establish</w:t>
      </w:r>
      <w:r w:rsidRPr="00D40388">
        <w:rPr>
          <w:spacing w:val="-2"/>
        </w:rPr>
        <w:t xml:space="preserve"> </w:t>
      </w:r>
      <w:r w:rsidRPr="00D40388">
        <w:t>and</w:t>
      </w:r>
      <w:r w:rsidRPr="00D40388">
        <w:rPr>
          <w:spacing w:val="-4"/>
        </w:rPr>
        <w:t xml:space="preserve"> </w:t>
      </w:r>
      <w:r w:rsidRPr="00D40388">
        <w:t>monitor</w:t>
      </w:r>
      <w:r w:rsidRPr="00D40388">
        <w:rPr>
          <w:spacing w:val="-3"/>
        </w:rPr>
        <w:t xml:space="preserve"> </w:t>
      </w:r>
      <w:r w:rsidRPr="00D40388">
        <w:t>key</w:t>
      </w:r>
      <w:r w:rsidRPr="00D40388">
        <w:rPr>
          <w:spacing w:val="-1"/>
        </w:rPr>
        <w:t xml:space="preserve"> </w:t>
      </w:r>
      <w:r w:rsidRPr="00D40388">
        <w:t>performance</w:t>
      </w:r>
      <w:r w:rsidRPr="00D40388">
        <w:rPr>
          <w:spacing w:val="-4"/>
        </w:rPr>
        <w:t xml:space="preserve"> </w:t>
      </w:r>
      <w:r w:rsidRPr="00D40388">
        <w:t>metrics</w:t>
      </w:r>
      <w:r w:rsidRPr="00D40388">
        <w:rPr>
          <w:spacing w:val="-4"/>
        </w:rPr>
        <w:t xml:space="preserve"> </w:t>
      </w:r>
      <w:r w:rsidRPr="00D40388">
        <w:t>to</w:t>
      </w:r>
      <w:r w:rsidRPr="00D40388">
        <w:rPr>
          <w:spacing w:val="-4"/>
        </w:rPr>
        <w:t xml:space="preserve"> </w:t>
      </w:r>
      <w:r w:rsidRPr="00D40388">
        <w:t>evaluate</w:t>
      </w:r>
      <w:r w:rsidRPr="00D40388">
        <w:rPr>
          <w:spacing w:val="-4"/>
        </w:rPr>
        <w:t xml:space="preserve"> </w:t>
      </w:r>
      <w:r w:rsidRPr="00D40388">
        <w:t>the</w:t>
      </w:r>
      <w:r w:rsidRPr="00D40388">
        <w:rPr>
          <w:spacing w:val="-4"/>
        </w:rPr>
        <w:t xml:space="preserve"> </w:t>
      </w:r>
      <w:r w:rsidRPr="00D40388">
        <w:t>effectiveness</w:t>
      </w:r>
      <w:r w:rsidRPr="00D40388">
        <w:rPr>
          <w:spacing w:val="-1"/>
        </w:rPr>
        <w:t xml:space="preserve"> </w:t>
      </w:r>
      <w:r w:rsidRPr="00D40388">
        <w:t>of</w:t>
      </w:r>
      <w:r w:rsidRPr="00D40388">
        <w:rPr>
          <w:spacing w:val="-5"/>
        </w:rPr>
        <w:t xml:space="preserve"> </w:t>
      </w:r>
      <w:r w:rsidRPr="00D40388">
        <w:t>marketing</w:t>
      </w:r>
      <w:r w:rsidRPr="00D40388">
        <w:rPr>
          <w:spacing w:val="-2"/>
        </w:rPr>
        <w:t xml:space="preserve"> </w:t>
      </w:r>
      <w:r w:rsidRPr="00D40388">
        <w:t>initiatives and campaigns, ensuring data-drive decisions that lead to improved alignment with organisational goals and optimised marketing strategies.</w:t>
      </w:r>
    </w:p>
    <w:p w14:paraId="4991ABAB" w14:textId="7CDAA2F6" w:rsidR="00D40388" w:rsidRPr="00D40388" w:rsidRDefault="00D40388" w:rsidP="00D40388">
      <w:pPr>
        <w:pStyle w:val="ListBullet"/>
        <w:tabs>
          <w:tab w:val="clear" w:pos="369"/>
          <w:tab w:val="num" w:pos="29"/>
        </w:tabs>
        <w:ind w:left="340"/>
      </w:pPr>
      <w:r w:rsidRPr="00D40388">
        <w:t>Drive</w:t>
      </w:r>
      <w:r w:rsidRPr="00D40388">
        <w:rPr>
          <w:spacing w:val="-3"/>
        </w:rPr>
        <w:t xml:space="preserve"> </w:t>
      </w:r>
      <w:r w:rsidRPr="00D40388">
        <w:t>cross-functional</w:t>
      </w:r>
      <w:r w:rsidRPr="00D40388">
        <w:rPr>
          <w:spacing w:val="-4"/>
        </w:rPr>
        <w:t xml:space="preserve"> </w:t>
      </w:r>
      <w:r w:rsidRPr="00D40388">
        <w:t>collaboration</w:t>
      </w:r>
      <w:r w:rsidRPr="00D40388">
        <w:rPr>
          <w:spacing w:val="-3"/>
        </w:rPr>
        <w:t xml:space="preserve"> </w:t>
      </w:r>
      <w:r w:rsidRPr="00D40388">
        <w:t>to</w:t>
      </w:r>
      <w:r w:rsidRPr="00D40388">
        <w:rPr>
          <w:spacing w:val="-5"/>
        </w:rPr>
        <w:t xml:space="preserve"> </w:t>
      </w:r>
      <w:r w:rsidRPr="00D40388">
        <w:t>align</w:t>
      </w:r>
      <w:r w:rsidRPr="00D40388">
        <w:rPr>
          <w:spacing w:val="-3"/>
        </w:rPr>
        <w:t xml:space="preserve"> </w:t>
      </w:r>
      <w:r w:rsidRPr="00D40388">
        <w:t>and</w:t>
      </w:r>
      <w:r w:rsidRPr="00D40388">
        <w:rPr>
          <w:spacing w:val="-3"/>
        </w:rPr>
        <w:t xml:space="preserve"> </w:t>
      </w:r>
      <w:r w:rsidRPr="00D40388">
        <w:t>integrate</w:t>
      </w:r>
      <w:r w:rsidRPr="00D40388">
        <w:rPr>
          <w:spacing w:val="-5"/>
        </w:rPr>
        <w:t xml:space="preserve"> </w:t>
      </w:r>
      <w:r w:rsidRPr="00D40388">
        <w:t>marketing</w:t>
      </w:r>
      <w:r w:rsidRPr="00D40388">
        <w:rPr>
          <w:spacing w:val="-3"/>
        </w:rPr>
        <w:t xml:space="preserve"> </w:t>
      </w:r>
      <w:r w:rsidRPr="00D40388">
        <w:t>strategies</w:t>
      </w:r>
      <w:r w:rsidRPr="00D40388">
        <w:rPr>
          <w:spacing w:val="-3"/>
        </w:rPr>
        <w:t xml:space="preserve"> </w:t>
      </w:r>
      <w:r w:rsidRPr="00D40388">
        <w:t>with</w:t>
      </w:r>
      <w:r w:rsidRPr="00D40388">
        <w:rPr>
          <w:spacing w:val="-3"/>
        </w:rPr>
        <w:t xml:space="preserve"> </w:t>
      </w:r>
      <w:r w:rsidRPr="00D40388">
        <w:t>overall</w:t>
      </w:r>
      <w:r w:rsidRPr="00D40388">
        <w:rPr>
          <w:spacing w:val="-3"/>
        </w:rPr>
        <w:t xml:space="preserve"> </w:t>
      </w:r>
      <w:r w:rsidRPr="00D40388">
        <w:t xml:space="preserve">business </w:t>
      </w:r>
      <w:r w:rsidRPr="00D40388">
        <w:rPr>
          <w:spacing w:val="-2"/>
        </w:rPr>
        <w:t>objectives.</w:t>
      </w:r>
    </w:p>
    <w:p w14:paraId="7473AB17" w14:textId="320C30E4" w:rsidR="00D40388" w:rsidRPr="00D40388" w:rsidRDefault="00D40388" w:rsidP="00D40388">
      <w:pPr>
        <w:pStyle w:val="ListBullet"/>
        <w:tabs>
          <w:tab w:val="clear" w:pos="369"/>
          <w:tab w:val="num" w:pos="29"/>
        </w:tabs>
        <w:ind w:left="340"/>
      </w:pPr>
      <w:r w:rsidRPr="00D40388">
        <w:t>Cultivate</w:t>
      </w:r>
      <w:r w:rsidRPr="00D40388">
        <w:rPr>
          <w:spacing w:val="-1"/>
        </w:rPr>
        <w:t xml:space="preserve"> </w:t>
      </w:r>
      <w:r w:rsidRPr="00D40388">
        <w:t>and</w:t>
      </w:r>
      <w:r w:rsidRPr="00D40388">
        <w:rPr>
          <w:spacing w:val="-4"/>
        </w:rPr>
        <w:t xml:space="preserve"> </w:t>
      </w:r>
      <w:r w:rsidRPr="00D40388">
        <w:t>manage</w:t>
      </w:r>
      <w:r w:rsidRPr="00D40388">
        <w:rPr>
          <w:spacing w:val="-4"/>
        </w:rPr>
        <w:t xml:space="preserve"> </w:t>
      </w:r>
      <w:r w:rsidRPr="00D40388">
        <w:t>strong</w:t>
      </w:r>
      <w:r w:rsidRPr="00D40388">
        <w:rPr>
          <w:spacing w:val="-2"/>
        </w:rPr>
        <w:t xml:space="preserve"> </w:t>
      </w:r>
      <w:r w:rsidRPr="00D40388">
        <w:t>relationships</w:t>
      </w:r>
      <w:r w:rsidRPr="00D40388">
        <w:rPr>
          <w:spacing w:val="-2"/>
        </w:rPr>
        <w:t xml:space="preserve"> </w:t>
      </w:r>
      <w:r w:rsidRPr="00D40388">
        <w:t>with</w:t>
      </w:r>
      <w:r w:rsidRPr="00D40388">
        <w:rPr>
          <w:spacing w:val="-4"/>
        </w:rPr>
        <w:t xml:space="preserve"> </w:t>
      </w:r>
      <w:r w:rsidRPr="00D40388">
        <w:t>external</w:t>
      </w:r>
      <w:r w:rsidRPr="00D40388">
        <w:rPr>
          <w:spacing w:val="-5"/>
        </w:rPr>
        <w:t xml:space="preserve"> </w:t>
      </w:r>
      <w:r w:rsidRPr="00D40388">
        <w:t>marketing</w:t>
      </w:r>
      <w:r w:rsidRPr="00D40388">
        <w:rPr>
          <w:spacing w:val="-2"/>
        </w:rPr>
        <w:t xml:space="preserve"> </w:t>
      </w:r>
      <w:r w:rsidRPr="00D40388">
        <w:t>partners,</w:t>
      </w:r>
      <w:r w:rsidRPr="00D40388">
        <w:rPr>
          <w:spacing w:val="-1"/>
        </w:rPr>
        <w:t xml:space="preserve"> </w:t>
      </w:r>
      <w:r w:rsidRPr="00D40388">
        <w:t>agencies,</w:t>
      </w:r>
      <w:r w:rsidRPr="00D40388">
        <w:rPr>
          <w:spacing w:val="-1"/>
        </w:rPr>
        <w:t xml:space="preserve"> </w:t>
      </w:r>
      <w:r w:rsidRPr="00D40388">
        <w:t>and</w:t>
      </w:r>
      <w:r w:rsidRPr="00D40388">
        <w:rPr>
          <w:spacing w:val="-4"/>
        </w:rPr>
        <w:t xml:space="preserve"> </w:t>
      </w:r>
      <w:r w:rsidRPr="00D40388">
        <w:t>vendors</w:t>
      </w:r>
      <w:r w:rsidRPr="00D40388">
        <w:rPr>
          <w:spacing w:val="-4"/>
        </w:rPr>
        <w:t xml:space="preserve"> </w:t>
      </w:r>
      <w:r w:rsidRPr="00D40388">
        <w:t>to support marketing initiatives.</w:t>
      </w:r>
    </w:p>
    <w:p w14:paraId="147787BF" w14:textId="0F61C67B" w:rsidR="00D40388" w:rsidRPr="00D40388" w:rsidRDefault="00D40388" w:rsidP="00D40388">
      <w:pPr>
        <w:pStyle w:val="ListBullet"/>
        <w:tabs>
          <w:tab w:val="clear" w:pos="369"/>
          <w:tab w:val="num" w:pos="29"/>
        </w:tabs>
        <w:ind w:left="340"/>
      </w:pPr>
      <w:r w:rsidRPr="00D40388">
        <w:t>Strategically</w:t>
      </w:r>
      <w:r w:rsidRPr="00D40388">
        <w:rPr>
          <w:spacing w:val="-4"/>
        </w:rPr>
        <w:t xml:space="preserve"> </w:t>
      </w:r>
      <w:r w:rsidRPr="00D40388">
        <w:t>manage</w:t>
      </w:r>
      <w:r w:rsidRPr="00D40388">
        <w:rPr>
          <w:spacing w:val="-2"/>
        </w:rPr>
        <w:t xml:space="preserve"> </w:t>
      </w:r>
      <w:r w:rsidRPr="00D40388">
        <w:t>and</w:t>
      </w:r>
      <w:r w:rsidRPr="00D40388">
        <w:rPr>
          <w:spacing w:val="-2"/>
        </w:rPr>
        <w:t xml:space="preserve"> </w:t>
      </w:r>
      <w:r w:rsidRPr="00D40388">
        <w:t>mitigate</w:t>
      </w:r>
      <w:r w:rsidRPr="00D40388">
        <w:rPr>
          <w:spacing w:val="-4"/>
        </w:rPr>
        <w:t xml:space="preserve"> </w:t>
      </w:r>
      <w:r w:rsidRPr="00D40388">
        <w:t>marketing-related</w:t>
      </w:r>
      <w:r w:rsidRPr="00D40388">
        <w:rPr>
          <w:spacing w:val="-4"/>
        </w:rPr>
        <w:t xml:space="preserve"> </w:t>
      </w:r>
      <w:r w:rsidRPr="00D40388">
        <w:t>risks,</w:t>
      </w:r>
      <w:r w:rsidRPr="00D40388">
        <w:rPr>
          <w:spacing w:val="-3"/>
        </w:rPr>
        <w:t xml:space="preserve"> </w:t>
      </w:r>
      <w:r w:rsidRPr="00D40388">
        <w:t>ensuring</w:t>
      </w:r>
      <w:r w:rsidRPr="00D40388">
        <w:rPr>
          <w:spacing w:val="-4"/>
        </w:rPr>
        <w:t xml:space="preserve"> </w:t>
      </w:r>
      <w:r w:rsidRPr="00D40388">
        <w:t>full</w:t>
      </w:r>
      <w:r w:rsidRPr="00D40388">
        <w:rPr>
          <w:spacing w:val="-2"/>
        </w:rPr>
        <w:t xml:space="preserve"> </w:t>
      </w:r>
      <w:r w:rsidRPr="00D40388">
        <w:t>compliance</w:t>
      </w:r>
      <w:r w:rsidRPr="00D40388">
        <w:rPr>
          <w:spacing w:val="-2"/>
        </w:rPr>
        <w:t xml:space="preserve"> </w:t>
      </w:r>
      <w:r w:rsidRPr="00D40388">
        <w:t>with</w:t>
      </w:r>
      <w:r w:rsidRPr="00D40388">
        <w:rPr>
          <w:spacing w:val="-2"/>
        </w:rPr>
        <w:t xml:space="preserve"> </w:t>
      </w:r>
      <w:r w:rsidRPr="00D40388">
        <w:t>legal</w:t>
      </w:r>
      <w:r w:rsidRPr="00D40388">
        <w:rPr>
          <w:spacing w:val="-2"/>
        </w:rPr>
        <w:t xml:space="preserve"> </w:t>
      </w:r>
      <w:r w:rsidRPr="00D40388">
        <w:t>and regulatory requirements, to fulfil critical reporting obligations for compliance and transparency.</w:t>
      </w:r>
    </w:p>
    <w:p w14:paraId="489F5D90" w14:textId="40F3D4B4" w:rsidR="00D40388" w:rsidRPr="00D40388" w:rsidRDefault="00D40388" w:rsidP="00D40388">
      <w:pPr>
        <w:pStyle w:val="ListBullet"/>
        <w:tabs>
          <w:tab w:val="clear" w:pos="369"/>
          <w:tab w:val="num" w:pos="29"/>
        </w:tabs>
        <w:ind w:left="340"/>
      </w:pPr>
      <w:r w:rsidRPr="00D40388">
        <w:t>Facilitate</w:t>
      </w:r>
      <w:r w:rsidRPr="00D40388">
        <w:rPr>
          <w:spacing w:val="-3"/>
        </w:rPr>
        <w:t xml:space="preserve"> </w:t>
      </w:r>
      <w:r w:rsidRPr="00D40388">
        <w:t>high</w:t>
      </w:r>
      <w:r w:rsidRPr="00D40388">
        <w:rPr>
          <w:spacing w:val="-4"/>
        </w:rPr>
        <w:t xml:space="preserve"> </w:t>
      </w:r>
      <w:r w:rsidRPr="00D40388">
        <w:t>levels</w:t>
      </w:r>
      <w:r w:rsidRPr="00D40388">
        <w:rPr>
          <w:spacing w:val="-4"/>
        </w:rPr>
        <w:t xml:space="preserve"> </w:t>
      </w:r>
      <w:r w:rsidRPr="00D40388">
        <w:t>of</w:t>
      </w:r>
      <w:r w:rsidRPr="00D40388">
        <w:rPr>
          <w:spacing w:val="-2"/>
        </w:rPr>
        <w:t xml:space="preserve"> </w:t>
      </w:r>
      <w:r w:rsidRPr="00D40388">
        <w:t>engagement</w:t>
      </w:r>
      <w:r w:rsidRPr="00D40388">
        <w:rPr>
          <w:spacing w:val="-6"/>
        </w:rPr>
        <w:t xml:space="preserve"> </w:t>
      </w:r>
      <w:r w:rsidRPr="00D40388">
        <w:t>and</w:t>
      </w:r>
      <w:r w:rsidRPr="00D40388">
        <w:rPr>
          <w:spacing w:val="-4"/>
        </w:rPr>
        <w:t xml:space="preserve"> </w:t>
      </w:r>
      <w:r w:rsidRPr="00D40388">
        <w:t>a</w:t>
      </w:r>
      <w:r w:rsidRPr="00D40388">
        <w:rPr>
          <w:spacing w:val="-7"/>
        </w:rPr>
        <w:t xml:space="preserve"> </w:t>
      </w:r>
      <w:r w:rsidRPr="00D40388">
        <w:t>purpose</w:t>
      </w:r>
      <w:r w:rsidRPr="00D40388">
        <w:rPr>
          <w:spacing w:val="-4"/>
        </w:rPr>
        <w:t xml:space="preserve"> </w:t>
      </w:r>
      <w:r w:rsidRPr="00D40388">
        <w:t>driven</w:t>
      </w:r>
      <w:r w:rsidRPr="00D40388">
        <w:rPr>
          <w:spacing w:val="-7"/>
        </w:rPr>
        <w:t xml:space="preserve"> </w:t>
      </w:r>
      <w:r w:rsidRPr="00D40388">
        <w:t>culture</w:t>
      </w:r>
      <w:r w:rsidRPr="00D40388">
        <w:rPr>
          <w:spacing w:val="-6"/>
        </w:rPr>
        <w:t xml:space="preserve"> </w:t>
      </w:r>
      <w:r w:rsidRPr="00D40388">
        <w:t>within</w:t>
      </w:r>
      <w:r w:rsidRPr="00D40388">
        <w:rPr>
          <w:spacing w:val="-5"/>
        </w:rPr>
        <w:t xml:space="preserve"> </w:t>
      </w:r>
      <w:r w:rsidRPr="00D40388">
        <w:rPr>
          <w:spacing w:val="-2"/>
        </w:rPr>
        <w:t>teams.</w:t>
      </w:r>
    </w:p>
    <w:p w14:paraId="22127383" w14:textId="6F00615A" w:rsidR="00D40388" w:rsidRPr="00D40388" w:rsidRDefault="00D40388" w:rsidP="00D40388">
      <w:pPr>
        <w:pStyle w:val="ListBullet"/>
        <w:tabs>
          <w:tab w:val="clear" w:pos="369"/>
          <w:tab w:val="num" w:pos="29"/>
        </w:tabs>
        <w:ind w:left="340"/>
        <w:rPr>
          <w:spacing w:val="-2"/>
        </w:rPr>
      </w:pPr>
      <w:r w:rsidRPr="00D40388">
        <w:t>Other</w:t>
      </w:r>
      <w:r w:rsidRPr="00D40388">
        <w:rPr>
          <w:spacing w:val="-1"/>
        </w:rPr>
        <w:t xml:space="preserve"> </w:t>
      </w:r>
      <w:r w:rsidRPr="00D40388">
        <w:t>duties</w:t>
      </w:r>
      <w:r w:rsidRPr="00D40388">
        <w:rPr>
          <w:spacing w:val="-2"/>
        </w:rPr>
        <w:t xml:space="preserve"> </w:t>
      </w:r>
      <w:r w:rsidRPr="00D40388">
        <w:t>as</w:t>
      </w:r>
      <w:r w:rsidRPr="00D40388">
        <w:rPr>
          <w:spacing w:val="-5"/>
        </w:rPr>
        <w:t xml:space="preserve"> </w:t>
      </w:r>
      <w:r w:rsidRPr="00D40388">
        <w:rPr>
          <w:spacing w:val="-2"/>
        </w:rPr>
        <w:t>required.</w:t>
      </w:r>
    </w:p>
    <w:p w14:paraId="5F4C6591" w14:textId="77777777" w:rsidR="00D40388" w:rsidRPr="00D40388" w:rsidRDefault="00D40388" w:rsidP="00D40388">
      <w:pPr>
        <w:pStyle w:val="BodyText"/>
        <w:ind w:left="0"/>
        <w:rPr>
          <w:rFonts w:asciiTheme="minorHAnsi" w:hAnsiTheme="minorHAnsi"/>
        </w:rPr>
      </w:pPr>
    </w:p>
    <w:p w14:paraId="3F75EFCF" w14:textId="572ADAA3" w:rsidR="00B11047" w:rsidRPr="00D40388" w:rsidRDefault="00B11047" w:rsidP="00D40388">
      <w:pPr>
        <w:pStyle w:val="Heading2"/>
      </w:pPr>
      <w:r w:rsidRPr="00D40388">
        <w:t>Key Relationships</w:t>
      </w:r>
    </w:p>
    <w:tbl>
      <w:tblPr>
        <w:tblStyle w:val="RenewalSATable"/>
        <w:tblW w:w="5000" w:type="pct"/>
        <w:tblLayout w:type="fixed"/>
        <w:tblLook w:val="0480" w:firstRow="0" w:lastRow="0" w:firstColumn="1" w:lastColumn="0" w:noHBand="0" w:noVBand="1"/>
      </w:tblPr>
      <w:tblGrid>
        <w:gridCol w:w="2505"/>
        <w:gridCol w:w="65"/>
        <w:gridCol w:w="7635"/>
      </w:tblGrid>
      <w:tr w:rsidR="00B11047" w:rsidRPr="00D40388" w14:paraId="57EC8618" w14:textId="77777777" w:rsidTr="005A6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1B2F3B" w:themeFill="text2"/>
          </w:tcPr>
          <w:p w14:paraId="5E17F3B0" w14:textId="5369AA26" w:rsidR="00B11047" w:rsidRPr="00D40388" w:rsidRDefault="00B11047" w:rsidP="00D75346">
            <w:pPr>
              <w:pStyle w:val="TableHeading"/>
            </w:pPr>
            <w:r w:rsidRPr="00D40388">
              <w:t xml:space="preserve">Internal </w:t>
            </w:r>
          </w:p>
        </w:tc>
      </w:tr>
      <w:tr w:rsidR="00B11047" w:rsidRPr="00D40388" w14:paraId="349675E2" w14:textId="77777777" w:rsidTr="005A65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pct"/>
            <w:shd w:val="clear" w:color="auto" w:fill="1B2F3B" w:themeFill="text2"/>
          </w:tcPr>
          <w:p w14:paraId="27E13AC9" w14:textId="77777777" w:rsidR="00B11047" w:rsidRPr="00D40388" w:rsidRDefault="00B11047" w:rsidP="00D75346">
            <w:pPr>
              <w:pStyle w:val="TableHeading"/>
            </w:pPr>
            <w:r w:rsidRPr="00D40388">
              <w:t xml:space="preserve">Who </w:t>
            </w:r>
          </w:p>
        </w:tc>
        <w:tc>
          <w:tcPr>
            <w:tcW w:w="3773" w:type="pct"/>
            <w:gridSpan w:val="2"/>
            <w:shd w:val="clear" w:color="auto" w:fill="1B2F3B" w:themeFill="text2"/>
          </w:tcPr>
          <w:p w14:paraId="0698F25C" w14:textId="77777777" w:rsidR="00B11047" w:rsidRPr="00D40388" w:rsidRDefault="00B11047" w:rsidP="00D75346">
            <w:pPr>
              <w:pStyle w:val="TableHeading"/>
              <w:cnfStyle w:val="000000010000" w:firstRow="0" w:lastRow="0" w:firstColumn="0" w:lastColumn="0" w:oddVBand="0" w:evenVBand="0" w:oddHBand="0" w:evenHBand="1" w:firstRowFirstColumn="0" w:firstRowLastColumn="0" w:lastRowFirstColumn="0" w:lastRowLastColumn="0"/>
            </w:pPr>
            <w:r w:rsidRPr="00D40388">
              <w:t>Why</w:t>
            </w:r>
          </w:p>
        </w:tc>
      </w:tr>
      <w:tr w:rsidR="00B11047" w:rsidRPr="00D40388" w14:paraId="08B196A6" w14:textId="77777777" w:rsidTr="00147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pct"/>
          </w:tcPr>
          <w:p w14:paraId="0B353D5D" w14:textId="77777777" w:rsidR="00B11047" w:rsidRPr="00D40388" w:rsidRDefault="00B11047" w:rsidP="00147070">
            <w:pPr>
              <w:pStyle w:val="TableText"/>
            </w:pPr>
            <w:r w:rsidRPr="00D40388">
              <w:t>Executive</w:t>
            </w:r>
          </w:p>
        </w:tc>
        <w:tc>
          <w:tcPr>
            <w:tcW w:w="3773" w:type="pct"/>
            <w:gridSpan w:val="2"/>
          </w:tcPr>
          <w:p w14:paraId="147FDF98" w14:textId="77777777" w:rsidR="00B11047" w:rsidRPr="00D40388" w:rsidRDefault="00B11047" w:rsidP="00147070">
            <w:pPr>
              <w:pStyle w:val="TableText"/>
              <w:cnfStyle w:val="000000100000" w:firstRow="0" w:lastRow="0" w:firstColumn="0" w:lastColumn="0" w:oddVBand="0" w:evenVBand="0" w:oddHBand="1" w:evenHBand="0" w:firstRowFirstColumn="0" w:firstRowLastColumn="0" w:lastRowFirstColumn="0" w:lastRowLastColumn="0"/>
            </w:pPr>
            <w:r w:rsidRPr="00D40388">
              <w:t>Provide expert advice and support to respond to and deliver against strategic and business plans, agreed projects and new initiatives</w:t>
            </w:r>
          </w:p>
        </w:tc>
      </w:tr>
      <w:tr w:rsidR="00B11047" w:rsidRPr="00D40388" w14:paraId="67D21399" w14:textId="77777777" w:rsidTr="00147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pct"/>
          </w:tcPr>
          <w:p w14:paraId="1FED1C46" w14:textId="77777777" w:rsidR="00B11047" w:rsidRPr="00D40388" w:rsidRDefault="00B11047" w:rsidP="00147070">
            <w:pPr>
              <w:pStyle w:val="TableText"/>
            </w:pPr>
            <w:r w:rsidRPr="00D40388">
              <w:t xml:space="preserve">Manager </w:t>
            </w:r>
          </w:p>
        </w:tc>
        <w:tc>
          <w:tcPr>
            <w:tcW w:w="3773" w:type="pct"/>
            <w:gridSpan w:val="2"/>
          </w:tcPr>
          <w:p w14:paraId="66626538" w14:textId="77777777" w:rsidR="00B11047" w:rsidRPr="00D40388" w:rsidRDefault="00B11047" w:rsidP="00147070">
            <w:pPr>
              <w:pStyle w:val="TableText"/>
              <w:cnfStyle w:val="000000010000" w:firstRow="0" w:lastRow="0" w:firstColumn="0" w:lastColumn="0" w:oddVBand="0" w:evenVBand="0" w:oddHBand="0" w:evenHBand="1" w:firstRowFirstColumn="0" w:firstRowLastColumn="0" w:lastRowFirstColumn="0" w:lastRowLastColumn="0"/>
            </w:pPr>
            <w:r w:rsidRPr="00D40388">
              <w:t>Receive guidance and instruction, seek clarification and advice, and report on progress against work plans.</w:t>
            </w:r>
          </w:p>
        </w:tc>
      </w:tr>
      <w:tr w:rsidR="00B11047" w:rsidRPr="00D40388" w14:paraId="54AD65E7" w14:textId="77777777" w:rsidTr="00147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pct"/>
          </w:tcPr>
          <w:p w14:paraId="0146B0E6" w14:textId="77777777" w:rsidR="00B11047" w:rsidRPr="00D40388" w:rsidRDefault="00B11047" w:rsidP="00147070">
            <w:pPr>
              <w:pStyle w:val="TableText"/>
            </w:pPr>
            <w:r w:rsidRPr="00D40388">
              <w:lastRenderedPageBreak/>
              <w:t xml:space="preserve">Work Team </w:t>
            </w:r>
          </w:p>
        </w:tc>
        <w:tc>
          <w:tcPr>
            <w:tcW w:w="3773" w:type="pct"/>
            <w:gridSpan w:val="2"/>
          </w:tcPr>
          <w:p w14:paraId="0FFD12A4" w14:textId="77777777" w:rsidR="00B11047" w:rsidRPr="00D40388" w:rsidRDefault="00B11047" w:rsidP="00147070">
            <w:pPr>
              <w:pStyle w:val="TableText"/>
              <w:cnfStyle w:val="000000100000" w:firstRow="0" w:lastRow="0" w:firstColumn="0" w:lastColumn="0" w:oddVBand="0" w:evenVBand="0" w:oddHBand="1" w:evenHBand="0" w:firstRowFirstColumn="0" w:firstRowLastColumn="0" w:lastRowFirstColumn="0" w:lastRowLastColumn="0"/>
            </w:pPr>
            <w:r w:rsidRPr="00D40388">
              <w:t>Participate in meetings, share information, and provide input on issues.</w:t>
            </w:r>
          </w:p>
          <w:p w14:paraId="7AC0E20F" w14:textId="77777777" w:rsidR="00B11047" w:rsidRPr="00D40388" w:rsidRDefault="00B11047" w:rsidP="00147070">
            <w:pPr>
              <w:pStyle w:val="TableText"/>
              <w:cnfStyle w:val="000000100000" w:firstRow="0" w:lastRow="0" w:firstColumn="0" w:lastColumn="0" w:oddVBand="0" w:evenVBand="0" w:oddHBand="1" w:evenHBand="0" w:firstRowFirstColumn="0" w:firstRowLastColumn="0" w:lastRowFirstColumn="0" w:lastRowLastColumn="0"/>
            </w:pPr>
            <w:r w:rsidRPr="00D40388">
              <w:t>Support team members and work collaboratively to contribute to achieving team outcomes.</w:t>
            </w:r>
          </w:p>
        </w:tc>
      </w:tr>
      <w:tr w:rsidR="00B11047" w:rsidRPr="00D40388" w14:paraId="24E64BDA" w14:textId="77777777" w:rsidTr="00147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pct"/>
          </w:tcPr>
          <w:p w14:paraId="1B2B284F" w14:textId="77777777" w:rsidR="00B11047" w:rsidRPr="00D40388" w:rsidRDefault="00B11047" w:rsidP="00147070">
            <w:pPr>
              <w:pStyle w:val="TableText"/>
            </w:pPr>
            <w:r w:rsidRPr="00D40388">
              <w:t>Direct Reports</w:t>
            </w:r>
          </w:p>
        </w:tc>
        <w:tc>
          <w:tcPr>
            <w:tcW w:w="3773" w:type="pct"/>
            <w:gridSpan w:val="2"/>
          </w:tcPr>
          <w:p w14:paraId="61B62CEC" w14:textId="77777777" w:rsidR="00B11047" w:rsidRPr="00D40388" w:rsidRDefault="00B11047" w:rsidP="00147070">
            <w:pPr>
              <w:pStyle w:val="TableText"/>
              <w:cnfStyle w:val="000000010000" w:firstRow="0" w:lastRow="0" w:firstColumn="0" w:lastColumn="0" w:oddVBand="0" w:evenVBand="0" w:oddHBand="0" w:evenHBand="1" w:firstRowFirstColumn="0" w:firstRowLastColumn="0" w:lastRowFirstColumn="0" w:lastRowLastColumn="0"/>
            </w:pPr>
            <w:r w:rsidRPr="00D40388">
              <w:t xml:space="preserve">Support, </w:t>
            </w:r>
            <w:proofErr w:type="gramStart"/>
            <w:r w:rsidRPr="00D40388">
              <w:t>guide</w:t>
            </w:r>
            <w:proofErr w:type="gramEnd"/>
            <w:r w:rsidRPr="00D40388">
              <w:t xml:space="preserve"> and manage performance.</w:t>
            </w:r>
          </w:p>
        </w:tc>
      </w:tr>
      <w:tr w:rsidR="00B11047" w:rsidRPr="00D40388" w14:paraId="79B5972A" w14:textId="77777777" w:rsidTr="001470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7" w:type="pct"/>
          </w:tcPr>
          <w:p w14:paraId="31F8B62C" w14:textId="77777777" w:rsidR="00B11047" w:rsidRPr="00D40388" w:rsidRDefault="00B11047" w:rsidP="00147070">
            <w:pPr>
              <w:pStyle w:val="TableText"/>
            </w:pPr>
            <w:r w:rsidRPr="00D40388">
              <w:t xml:space="preserve">Internal Stakeholders </w:t>
            </w:r>
          </w:p>
        </w:tc>
        <w:tc>
          <w:tcPr>
            <w:tcW w:w="3773" w:type="pct"/>
            <w:gridSpan w:val="2"/>
          </w:tcPr>
          <w:p w14:paraId="2D7196DE" w14:textId="77777777" w:rsidR="00B11047" w:rsidRPr="00D40388" w:rsidRDefault="00B11047" w:rsidP="00147070">
            <w:pPr>
              <w:pStyle w:val="TableText"/>
              <w:cnfStyle w:val="000000100000" w:firstRow="0" w:lastRow="0" w:firstColumn="0" w:lastColumn="0" w:oddVBand="0" w:evenVBand="0" w:oddHBand="1" w:evenHBand="0" w:firstRowFirstColumn="0" w:firstRowLastColumn="0" w:lastRowFirstColumn="0" w:lastRowLastColumn="0"/>
            </w:pPr>
            <w:r w:rsidRPr="00D40388">
              <w:t>Respond to queries, exchange information, and work collaboratively to resolve issues.</w:t>
            </w:r>
          </w:p>
        </w:tc>
      </w:tr>
      <w:tr w:rsidR="00B11047" w:rsidRPr="00D40388" w14:paraId="16B055DC" w14:textId="77777777" w:rsidTr="005A65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1B2F3B" w:themeFill="text2"/>
          </w:tcPr>
          <w:p w14:paraId="46752244" w14:textId="77777777" w:rsidR="00B11047" w:rsidRPr="00D40388" w:rsidRDefault="00B11047" w:rsidP="00451D40">
            <w:pPr>
              <w:pStyle w:val="TableHeading"/>
            </w:pPr>
            <w:r w:rsidRPr="00D40388">
              <w:t xml:space="preserve">External </w:t>
            </w:r>
          </w:p>
        </w:tc>
      </w:tr>
      <w:tr w:rsidR="00B11047" w:rsidRPr="00D40388" w14:paraId="724F6292" w14:textId="77777777" w:rsidTr="005A6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gridSpan w:val="2"/>
            <w:shd w:val="clear" w:color="auto" w:fill="1B2F3B" w:themeFill="text2"/>
          </w:tcPr>
          <w:p w14:paraId="05DA9385" w14:textId="77777777" w:rsidR="00B11047" w:rsidRPr="00D40388" w:rsidRDefault="00B11047" w:rsidP="00451D40">
            <w:pPr>
              <w:pStyle w:val="TableHeading"/>
            </w:pPr>
            <w:r w:rsidRPr="00D40388">
              <w:t>Who</w:t>
            </w:r>
          </w:p>
        </w:tc>
        <w:tc>
          <w:tcPr>
            <w:tcW w:w="3741" w:type="pct"/>
            <w:shd w:val="clear" w:color="auto" w:fill="1B2F3B" w:themeFill="text2"/>
          </w:tcPr>
          <w:p w14:paraId="2D5A0A71" w14:textId="77777777" w:rsidR="00B11047" w:rsidRPr="00D40388" w:rsidRDefault="00B11047" w:rsidP="00451D40">
            <w:pPr>
              <w:pStyle w:val="TableHeading"/>
              <w:cnfStyle w:val="000000100000" w:firstRow="0" w:lastRow="0" w:firstColumn="0" w:lastColumn="0" w:oddVBand="0" w:evenVBand="0" w:oddHBand="1" w:evenHBand="0" w:firstRowFirstColumn="0" w:firstRowLastColumn="0" w:lastRowFirstColumn="0" w:lastRowLastColumn="0"/>
            </w:pPr>
            <w:r w:rsidRPr="00D40388">
              <w:t>Why</w:t>
            </w:r>
          </w:p>
        </w:tc>
      </w:tr>
      <w:tr w:rsidR="00B11047" w:rsidRPr="00D40388" w14:paraId="79148B6A" w14:textId="77777777" w:rsidTr="001470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9" w:type="pct"/>
            <w:gridSpan w:val="2"/>
          </w:tcPr>
          <w:p w14:paraId="6A856CDA" w14:textId="77777777" w:rsidR="00B11047" w:rsidRPr="00D40388" w:rsidRDefault="00B11047" w:rsidP="00147070">
            <w:pPr>
              <w:pStyle w:val="TableText"/>
            </w:pPr>
            <w:r w:rsidRPr="00D40388">
              <w:t xml:space="preserve">Other Government Agencies </w:t>
            </w:r>
          </w:p>
        </w:tc>
        <w:tc>
          <w:tcPr>
            <w:tcW w:w="3741" w:type="pct"/>
          </w:tcPr>
          <w:p w14:paraId="1BADE41A" w14:textId="77777777" w:rsidR="00B11047" w:rsidRPr="00D40388" w:rsidRDefault="00B11047" w:rsidP="00147070">
            <w:pPr>
              <w:pStyle w:val="TableText"/>
              <w:cnfStyle w:val="000000010000" w:firstRow="0" w:lastRow="0" w:firstColumn="0" w:lastColumn="0" w:oddVBand="0" w:evenVBand="0" w:oddHBand="0" w:evenHBand="1" w:firstRowFirstColumn="0" w:firstRowLastColumn="0" w:lastRowFirstColumn="0" w:lastRowLastColumn="0"/>
            </w:pPr>
            <w:r w:rsidRPr="00D40388">
              <w:t>Establish networks and collaborative relationships across SA Government to share ideas and learnings and develop common responses to emerging issues.</w:t>
            </w:r>
          </w:p>
        </w:tc>
      </w:tr>
      <w:tr w:rsidR="00B11047" w:rsidRPr="00D40388" w14:paraId="3D861E9B" w14:textId="77777777" w:rsidTr="00147070">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1259" w:type="pct"/>
            <w:gridSpan w:val="2"/>
          </w:tcPr>
          <w:p w14:paraId="243556C6" w14:textId="77777777" w:rsidR="00B11047" w:rsidRPr="00D40388" w:rsidRDefault="00B11047" w:rsidP="00147070">
            <w:pPr>
              <w:pStyle w:val="TableText"/>
            </w:pPr>
            <w:r w:rsidRPr="00D40388">
              <w:t>External Stakeholders</w:t>
            </w:r>
          </w:p>
        </w:tc>
        <w:tc>
          <w:tcPr>
            <w:tcW w:w="3741" w:type="pct"/>
          </w:tcPr>
          <w:p w14:paraId="2D4EA7BF" w14:textId="77777777" w:rsidR="00B11047" w:rsidRPr="00D40388" w:rsidRDefault="00B11047" w:rsidP="00147070">
            <w:pPr>
              <w:pStyle w:val="TableText"/>
              <w:cnfStyle w:val="000000100000" w:firstRow="0" w:lastRow="0" w:firstColumn="0" w:lastColumn="0" w:oddVBand="0" w:evenVBand="0" w:oddHBand="1" w:evenHBand="0" w:firstRowFirstColumn="0" w:firstRowLastColumn="0" w:lastRowFirstColumn="0" w:lastRowLastColumn="0"/>
            </w:pPr>
            <w:r w:rsidRPr="00D40388">
              <w:t>Engage with relevant stakeholders to facilitate communication, provide expert advice, gather, and exchange relevant information. </w:t>
            </w:r>
          </w:p>
        </w:tc>
      </w:tr>
      <w:tr w:rsidR="00B11047" w:rsidRPr="00D40388" w14:paraId="768C1F5F" w14:textId="77777777" w:rsidTr="00147070">
        <w:trPr>
          <w:cnfStyle w:val="000000010000" w:firstRow="0" w:lastRow="0" w:firstColumn="0" w:lastColumn="0" w:oddVBand="0" w:evenVBand="0" w:oddHBand="0" w:evenHBand="1"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259" w:type="pct"/>
            <w:gridSpan w:val="2"/>
          </w:tcPr>
          <w:p w14:paraId="5D510071" w14:textId="77777777" w:rsidR="00B11047" w:rsidRPr="00D40388" w:rsidRDefault="00B11047" w:rsidP="00147070">
            <w:pPr>
              <w:pStyle w:val="TableText"/>
            </w:pPr>
            <w:r w:rsidRPr="00D40388">
              <w:t>Vendors/Suppliers/</w:t>
            </w:r>
          </w:p>
          <w:p w14:paraId="078ACA9E" w14:textId="77777777" w:rsidR="00B11047" w:rsidRPr="00D40388" w:rsidRDefault="00B11047" w:rsidP="00147070">
            <w:pPr>
              <w:pStyle w:val="TableText"/>
            </w:pPr>
            <w:r w:rsidRPr="00D40388">
              <w:t xml:space="preserve">Consultants </w:t>
            </w:r>
          </w:p>
        </w:tc>
        <w:tc>
          <w:tcPr>
            <w:tcW w:w="3741" w:type="pct"/>
          </w:tcPr>
          <w:p w14:paraId="728BC186" w14:textId="77777777" w:rsidR="00B11047" w:rsidRPr="00D40388" w:rsidRDefault="00B11047" w:rsidP="00147070">
            <w:pPr>
              <w:pStyle w:val="TableText"/>
              <w:cnfStyle w:val="000000010000" w:firstRow="0" w:lastRow="0" w:firstColumn="0" w:lastColumn="0" w:oddVBand="0" w:evenVBand="0" w:oddHBand="0" w:evenHBand="1" w:firstRowFirstColumn="0" w:firstRowLastColumn="0" w:lastRowFirstColumn="0" w:lastRowLastColumn="0"/>
            </w:pPr>
            <w:r w:rsidRPr="00D40388">
              <w:t>Manage contracts for quality, on-time service delivery, compliance, and performance targets.</w:t>
            </w:r>
          </w:p>
        </w:tc>
      </w:tr>
    </w:tbl>
    <w:p w14:paraId="578A66CE" w14:textId="6FCDFD39" w:rsidR="00B11047" w:rsidRPr="00D40388" w:rsidRDefault="00B11047" w:rsidP="00342297">
      <w:pPr>
        <w:pStyle w:val="Heading2"/>
      </w:pPr>
      <w:r w:rsidRPr="00D40388">
        <w:t>Key Challenges</w:t>
      </w:r>
    </w:p>
    <w:p w14:paraId="30C711BD" w14:textId="23D2FA5E" w:rsidR="00D40388" w:rsidRPr="00D40388" w:rsidRDefault="00D40388" w:rsidP="00D40388">
      <w:pPr>
        <w:pStyle w:val="ListBullet"/>
      </w:pPr>
      <w:r w:rsidRPr="00D40388">
        <w:t>Balancing</w:t>
      </w:r>
      <w:r w:rsidRPr="00D40388">
        <w:rPr>
          <w:spacing w:val="-3"/>
        </w:rPr>
        <w:t xml:space="preserve"> </w:t>
      </w:r>
      <w:r w:rsidRPr="00D40388">
        <w:t>competing</w:t>
      </w:r>
      <w:r w:rsidRPr="00D40388">
        <w:rPr>
          <w:spacing w:val="-3"/>
        </w:rPr>
        <w:t xml:space="preserve"> </w:t>
      </w:r>
      <w:r w:rsidRPr="00D40388">
        <w:t>demands</w:t>
      </w:r>
      <w:r w:rsidRPr="00D40388">
        <w:rPr>
          <w:spacing w:val="-3"/>
        </w:rPr>
        <w:t xml:space="preserve"> </w:t>
      </w:r>
      <w:r w:rsidRPr="00D40388">
        <w:t>and</w:t>
      </w:r>
      <w:r w:rsidRPr="00D40388">
        <w:rPr>
          <w:spacing w:val="-5"/>
        </w:rPr>
        <w:t xml:space="preserve"> </w:t>
      </w:r>
      <w:r w:rsidRPr="00D40388">
        <w:t>priorities,</w:t>
      </w:r>
      <w:r w:rsidRPr="00D40388">
        <w:rPr>
          <w:spacing w:val="-4"/>
        </w:rPr>
        <w:t xml:space="preserve"> </w:t>
      </w:r>
      <w:r w:rsidRPr="00D40388">
        <w:t>in</w:t>
      </w:r>
      <w:r w:rsidRPr="00D40388">
        <w:rPr>
          <w:spacing w:val="-5"/>
        </w:rPr>
        <w:t xml:space="preserve"> </w:t>
      </w:r>
      <w:r w:rsidRPr="00D40388">
        <w:t>a</w:t>
      </w:r>
      <w:r w:rsidRPr="00D40388">
        <w:rPr>
          <w:spacing w:val="-3"/>
        </w:rPr>
        <w:t xml:space="preserve"> </w:t>
      </w:r>
      <w:r w:rsidRPr="00D40388">
        <w:t>fast-paced</w:t>
      </w:r>
      <w:r w:rsidRPr="00D40388">
        <w:rPr>
          <w:spacing w:val="-5"/>
        </w:rPr>
        <w:t xml:space="preserve"> </w:t>
      </w:r>
      <w:r w:rsidRPr="00D40388">
        <w:t>environment,</w:t>
      </w:r>
      <w:r w:rsidRPr="00D40388">
        <w:rPr>
          <w:spacing w:val="-2"/>
        </w:rPr>
        <w:t xml:space="preserve"> </w:t>
      </w:r>
      <w:r w:rsidRPr="00D40388">
        <w:t>whilst</w:t>
      </w:r>
      <w:r w:rsidRPr="00D40388">
        <w:rPr>
          <w:spacing w:val="-4"/>
        </w:rPr>
        <w:t xml:space="preserve"> </w:t>
      </w:r>
      <w:r w:rsidRPr="00D40388">
        <w:t>managing productive and collaborative internal and external stakeholder relationships to ensure the achievement of marketing objectives.</w:t>
      </w:r>
    </w:p>
    <w:p w14:paraId="60004B43" w14:textId="5A5AD35A" w:rsidR="00D40388" w:rsidRPr="00D40388" w:rsidRDefault="00D40388" w:rsidP="00D40388">
      <w:pPr>
        <w:pStyle w:val="ListBullet"/>
      </w:pPr>
      <w:r w:rsidRPr="00D40388">
        <w:t>Operating</w:t>
      </w:r>
      <w:r w:rsidRPr="00D40388">
        <w:rPr>
          <w:spacing w:val="-3"/>
        </w:rPr>
        <w:t xml:space="preserve"> </w:t>
      </w:r>
      <w:r w:rsidRPr="00D40388">
        <w:t>within</w:t>
      </w:r>
      <w:r w:rsidRPr="00D40388">
        <w:rPr>
          <w:spacing w:val="-3"/>
        </w:rPr>
        <w:t xml:space="preserve"> </w:t>
      </w:r>
      <w:r w:rsidRPr="00D40388">
        <w:t>budgetary</w:t>
      </w:r>
      <w:r w:rsidRPr="00D40388">
        <w:rPr>
          <w:spacing w:val="-2"/>
        </w:rPr>
        <w:t xml:space="preserve"> </w:t>
      </w:r>
      <w:r w:rsidRPr="00D40388">
        <w:t>constraints,</w:t>
      </w:r>
      <w:r w:rsidRPr="00D40388">
        <w:rPr>
          <w:spacing w:val="-3"/>
        </w:rPr>
        <w:t xml:space="preserve"> </w:t>
      </w:r>
      <w:r w:rsidRPr="00D40388">
        <w:t>optimising</w:t>
      </w:r>
      <w:r w:rsidRPr="00D40388">
        <w:rPr>
          <w:spacing w:val="-3"/>
        </w:rPr>
        <w:t xml:space="preserve"> </w:t>
      </w:r>
      <w:r w:rsidRPr="00D40388">
        <w:t>marketing</w:t>
      </w:r>
      <w:r w:rsidRPr="00D40388">
        <w:rPr>
          <w:spacing w:val="-5"/>
        </w:rPr>
        <w:t xml:space="preserve"> </w:t>
      </w:r>
      <w:r w:rsidRPr="00D40388">
        <w:t>spend,</w:t>
      </w:r>
      <w:r w:rsidRPr="00D40388">
        <w:rPr>
          <w:spacing w:val="-4"/>
        </w:rPr>
        <w:t xml:space="preserve"> </w:t>
      </w:r>
      <w:r w:rsidRPr="00D40388">
        <w:t>and</w:t>
      </w:r>
      <w:r w:rsidRPr="00D40388">
        <w:rPr>
          <w:spacing w:val="-3"/>
        </w:rPr>
        <w:t xml:space="preserve"> </w:t>
      </w:r>
      <w:r w:rsidRPr="00D40388">
        <w:t>demonstrating</w:t>
      </w:r>
      <w:r w:rsidRPr="00D40388">
        <w:rPr>
          <w:spacing w:val="-5"/>
        </w:rPr>
        <w:t xml:space="preserve"> </w:t>
      </w:r>
      <w:r w:rsidRPr="00D40388">
        <w:t>cost- effectiveness in all marketing initiatives.</w:t>
      </w:r>
    </w:p>
    <w:p w14:paraId="431996E3" w14:textId="3C8E9BCD" w:rsidR="00D40388" w:rsidRDefault="00D40388" w:rsidP="00D40388">
      <w:pPr>
        <w:pStyle w:val="ListBullet"/>
        <w:rPr>
          <w:spacing w:val="-2"/>
        </w:rPr>
      </w:pPr>
      <w:r w:rsidRPr="00D40388">
        <w:t>Navigating</w:t>
      </w:r>
      <w:r w:rsidRPr="00D40388">
        <w:rPr>
          <w:spacing w:val="-3"/>
        </w:rPr>
        <w:t xml:space="preserve"> </w:t>
      </w:r>
      <w:r w:rsidRPr="00D40388">
        <w:t>dynamic</w:t>
      </w:r>
      <w:r w:rsidRPr="00D40388">
        <w:rPr>
          <w:spacing w:val="-5"/>
        </w:rPr>
        <w:t xml:space="preserve"> </w:t>
      </w:r>
      <w:r w:rsidRPr="00D40388">
        <w:t>markets</w:t>
      </w:r>
      <w:r w:rsidRPr="00D40388">
        <w:rPr>
          <w:spacing w:val="-2"/>
        </w:rPr>
        <w:t xml:space="preserve"> </w:t>
      </w:r>
      <w:r w:rsidRPr="00D40388">
        <w:t>adeptly</w:t>
      </w:r>
      <w:r w:rsidRPr="00D40388">
        <w:rPr>
          <w:spacing w:val="-3"/>
        </w:rPr>
        <w:t xml:space="preserve"> </w:t>
      </w:r>
      <w:r w:rsidRPr="00D40388">
        <w:t>to</w:t>
      </w:r>
      <w:r w:rsidRPr="00D40388">
        <w:rPr>
          <w:spacing w:val="-5"/>
        </w:rPr>
        <w:t xml:space="preserve"> </w:t>
      </w:r>
      <w:r w:rsidRPr="00D40388">
        <w:t>swiftly</w:t>
      </w:r>
      <w:r w:rsidRPr="00D40388">
        <w:rPr>
          <w:spacing w:val="-2"/>
        </w:rPr>
        <w:t xml:space="preserve"> </w:t>
      </w:r>
      <w:r w:rsidRPr="00D40388">
        <w:t>adapt</w:t>
      </w:r>
      <w:r w:rsidRPr="00D40388">
        <w:rPr>
          <w:spacing w:val="-1"/>
        </w:rPr>
        <w:t xml:space="preserve"> </w:t>
      </w:r>
      <w:r w:rsidRPr="00D40388">
        <w:t>strategies</w:t>
      </w:r>
      <w:r w:rsidRPr="00D40388">
        <w:rPr>
          <w:spacing w:val="-3"/>
        </w:rPr>
        <w:t xml:space="preserve"> </w:t>
      </w:r>
      <w:r w:rsidRPr="00D40388">
        <w:t>and</w:t>
      </w:r>
      <w:r w:rsidRPr="00D40388">
        <w:rPr>
          <w:spacing w:val="-5"/>
        </w:rPr>
        <w:t xml:space="preserve"> </w:t>
      </w:r>
      <w:r w:rsidRPr="00D40388">
        <w:t>capitalise</w:t>
      </w:r>
      <w:r w:rsidRPr="00D40388">
        <w:rPr>
          <w:spacing w:val="-3"/>
        </w:rPr>
        <w:t xml:space="preserve"> </w:t>
      </w:r>
      <w:r w:rsidRPr="00D40388">
        <w:t>on</w:t>
      </w:r>
      <w:r w:rsidRPr="00D40388">
        <w:rPr>
          <w:spacing w:val="-3"/>
        </w:rPr>
        <w:t xml:space="preserve"> </w:t>
      </w:r>
      <w:r w:rsidRPr="00D40388">
        <w:t xml:space="preserve">emerging </w:t>
      </w:r>
      <w:r w:rsidRPr="00D40388">
        <w:rPr>
          <w:spacing w:val="-2"/>
        </w:rPr>
        <w:t>opportunities.</w:t>
      </w:r>
    </w:p>
    <w:p w14:paraId="6867899B" w14:textId="77777777" w:rsidR="00D40388" w:rsidRPr="00D40388" w:rsidRDefault="00D40388" w:rsidP="00D40388">
      <w:pPr>
        <w:pStyle w:val="ListBullet"/>
        <w:numPr>
          <w:ilvl w:val="0"/>
          <w:numId w:val="0"/>
        </w:numPr>
        <w:ind w:left="680"/>
        <w:rPr>
          <w:spacing w:val="-2"/>
        </w:rPr>
      </w:pPr>
    </w:p>
    <w:p w14:paraId="742F10C8" w14:textId="6A8EA3D4" w:rsidR="00B11047" w:rsidRPr="00D40388" w:rsidRDefault="00B11047" w:rsidP="00342297">
      <w:pPr>
        <w:pStyle w:val="Heading2"/>
      </w:pPr>
      <w:r w:rsidRPr="00D40388">
        <w:t>Qualifications and Technical Requirements</w:t>
      </w:r>
    </w:p>
    <w:p w14:paraId="1F8AC3E6" w14:textId="0EFF2F9B" w:rsidR="00D40388" w:rsidRDefault="00D40388" w:rsidP="00D40388">
      <w:pPr>
        <w:pStyle w:val="ListBullet"/>
        <w:rPr>
          <w:spacing w:val="-2"/>
        </w:rPr>
      </w:pPr>
      <w:r w:rsidRPr="00D40388">
        <w:t>Tertiary</w:t>
      </w:r>
      <w:r w:rsidRPr="00D40388">
        <w:rPr>
          <w:spacing w:val="-6"/>
        </w:rPr>
        <w:t xml:space="preserve"> </w:t>
      </w:r>
      <w:r w:rsidRPr="00D40388">
        <w:t>qualifications</w:t>
      </w:r>
      <w:r w:rsidRPr="00D40388">
        <w:rPr>
          <w:spacing w:val="-5"/>
        </w:rPr>
        <w:t xml:space="preserve"> </w:t>
      </w:r>
      <w:r w:rsidRPr="00D40388">
        <w:t>in</w:t>
      </w:r>
      <w:r w:rsidRPr="00D40388">
        <w:rPr>
          <w:spacing w:val="-9"/>
        </w:rPr>
        <w:t xml:space="preserve"> </w:t>
      </w:r>
      <w:r w:rsidRPr="00D40388">
        <w:t>marketing,</w:t>
      </w:r>
      <w:r w:rsidRPr="00D40388">
        <w:rPr>
          <w:spacing w:val="-6"/>
        </w:rPr>
        <w:t xml:space="preserve"> </w:t>
      </w:r>
      <w:r w:rsidRPr="00D40388">
        <w:t>communications</w:t>
      </w:r>
      <w:r w:rsidRPr="00D40388">
        <w:rPr>
          <w:spacing w:val="-6"/>
        </w:rPr>
        <w:t xml:space="preserve"> </w:t>
      </w:r>
      <w:r w:rsidRPr="00D40388">
        <w:t>or</w:t>
      </w:r>
      <w:r w:rsidRPr="00D40388">
        <w:rPr>
          <w:spacing w:val="-6"/>
        </w:rPr>
        <w:t xml:space="preserve"> </w:t>
      </w:r>
      <w:r w:rsidRPr="00D40388">
        <w:t>a</w:t>
      </w:r>
      <w:r w:rsidRPr="00D40388">
        <w:rPr>
          <w:spacing w:val="-7"/>
        </w:rPr>
        <w:t xml:space="preserve"> </w:t>
      </w:r>
      <w:r w:rsidRPr="00D40388">
        <w:t>related</w:t>
      </w:r>
      <w:r w:rsidRPr="00D40388">
        <w:rPr>
          <w:spacing w:val="-8"/>
        </w:rPr>
        <w:t xml:space="preserve"> </w:t>
      </w:r>
      <w:r w:rsidRPr="00D40388">
        <w:t>discipline</w:t>
      </w:r>
      <w:r w:rsidRPr="00D40388">
        <w:rPr>
          <w:spacing w:val="-5"/>
        </w:rPr>
        <w:t xml:space="preserve"> </w:t>
      </w:r>
      <w:r w:rsidRPr="00D40388">
        <w:t>are</w:t>
      </w:r>
      <w:r w:rsidRPr="00D40388">
        <w:rPr>
          <w:spacing w:val="-4"/>
        </w:rPr>
        <w:t xml:space="preserve"> </w:t>
      </w:r>
      <w:r w:rsidRPr="00D40388">
        <w:t>highly</w:t>
      </w:r>
      <w:r w:rsidRPr="00D40388">
        <w:rPr>
          <w:spacing w:val="-8"/>
        </w:rPr>
        <w:t xml:space="preserve"> </w:t>
      </w:r>
      <w:r w:rsidRPr="00D40388">
        <w:rPr>
          <w:spacing w:val="-2"/>
        </w:rPr>
        <w:t>regarded.</w:t>
      </w:r>
    </w:p>
    <w:p w14:paraId="0A49A720" w14:textId="77777777" w:rsidR="00D40388" w:rsidRPr="00D40388" w:rsidRDefault="00D40388" w:rsidP="00D40388">
      <w:pPr>
        <w:pStyle w:val="ListBullet"/>
        <w:numPr>
          <w:ilvl w:val="0"/>
          <w:numId w:val="0"/>
        </w:numPr>
        <w:ind w:left="680"/>
        <w:rPr>
          <w:spacing w:val="-2"/>
        </w:rPr>
      </w:pPr>
    </w:p>
    <w:p w14:paraId="5A980168" w14:textId="25E1BF20" w:rsidR="00147070" w:rsidRPr="00D40388" w:rsidRDefault="00147070" w:rsidP="00342297">
      <w:pPr>
        <w:pStyle w:val="Heading2"/>
      </w:pPr>
      <w:r w:rsidRPr="00D40388">
        <w:t>Special Conditions</w:t>
      </w:r>
    </w:p>
    <w:p w14:paraId="358B30C5" w14:textId="77777777" w:rsidR="00147070" w:rsidRPr="00D40388" w:rsidRDefault="00147070" w:rsidP="00147070">
      <w:pPr>
        <w:pStyle w:val="ListBullet"/>
        <w:adjustRightInd/>
        <w:snapToGrid/>
        <w:spacing w:after="240" w:line="240" w:lineRule="auto"/>
        <w:rPr>
          <w:rFonts w:cs="Arial"/>
        </w:rPr>
      </w:pPr>
      <w:r w:rsidRPr="00D40388">
        <w:rPr>
          <w:rFonts w:cs="Arial"/>
        </w:rPr>
        <w:t xml:space="preserve">Out of hours work may be required. </w:t>
      </w:r>
    </w:p>
    <w:p w14:paraId="37DAD4CD" w14:textId="77777777" w:rsidR="00147070" w:rsidRPr="00D40388" w:rsidRDefault="00147070" w:rsidP="00147070">
      <w:pPr>
        <w:pStyle w:val="ListBullet"/>
        <w:adjustRightInd/>
        <w:snapToGrid/>
        <w:spacing w:after="240" w:line="240" w:lineRule="auto"/>
        <w:rPr>
          <w:rFonts w:cs="Arial"/>
        </w:rPr>
      </w:pPr>
      <w:r w:rsidRPr="00D40388">
        <w:rPr>
          <w:rFonts w:cs="Arial"/>
        </w:rPr>
        <w:t xml:space="preserve">Inter/intrastate travel may be required. </w:t>
      </w:r>
    </w:p>
    <w:p w14:paraId="24EF5316" w14:textId="77777777" w:rsidR="00147070" w:rsidRPr="00D40388" w:rsidRDefault="00147070" w:rsidP="00147070">
      <w:pPr>
        <w:pStyle w:val="ListBullet"/>
        <w:adjustRightInd/>
        <w:snapToGrid/>
        <w:spacing w:after="240" w:line="240" w:lineRule="auto"/>
        <w:rPr>
          <w:rFonts w:cs="Arial"/>
        </w:rPr>
      </w:pPr>
      <w:r w:rsidRPr="00D40388">
        <w:rPr>
          <w:rFonts w:cs="Arial"/>
        </w:rPr>
        <w:t>The incumbent must meet the WHS responsibilities and accountabilities as set out in the Renewal SA WHS Policy commensurate with their role. This includes ensuring that any work undertaken by or on the behalf of Renewal SA, is undertaken in accordance with the WHS Act 2012, Regulations, Codes of Practice, and internal Specifications.</w:t>
      </w:r>
    </w:p>
    <w:p w14:paraId="0C5336BB" w14:textId="77777777" w:rsidR="00147070" w:rsidRPr="00D40388" w:rsidRDefault="00147070" w:rsidP="00147070">
      <w:pPr>
        <w:pStyle w:val="ListBullet"/>
        <w:adjustRightInd/>
        <w:snapToGrid/>
        <w:spacing w:after="240" w:line="240" w:lineRule="auto"/>
        <w:rPr>
          <w:rFonts w:cs="Arial"/>
        </w:rPr>
      </w:pPr>
      <w:r w:rsidRPr="00D40388">
        <w:rPr>
          <w:rFonts w:cs="Arial"/>
        </w:rPr>
        <w:t xml:space="preserve">The incumbent is responsible and accountable for keeping accurate and complete records of their business activities in accordance with the State Records Act 1997 </w:t>
      </w:r>
    </w:p>
    <w:p w14:paraId="6F675F33" w14:textId="77777777" w:rsidR="00147070" w:rsidRPr="00D40388" w:rsidRDefault="00147070" w:rsidP="00147070">
      <w:pPr>
        <w:pStyle w:val="ListBullet"/>
        <w:adjustRightInd/>
        <w:snapToGrid/>
        <w:spacing w:after="240" w:line="240" w:lineRule="auto"/>
        <w:rPr>
          <w:rFonts w:cs="Arial"/>
        </w:rPr>
      </w:pPr>
      <w:r w:rsidRPr="00D40388">
        <w:rPr>
          <w:rFonts w:cs="Arial"/>
        </w:rPr>
        <w:t xml:space="preserve">The role is deemed a ‘Position of Trust’ pursuant to the standards required in the Australian Government Protective Security Policy Framework </w:t>
      </w:r>
    </w:p>
    <w:p w14:paraId="6BBC1B5D" w14:textId="77777777" w:rsidR="00147070" w:rsidRPr="00D40388" w:rsidRDefault="00147070" w:rsidP="00147070">
      <w:pPr>
        <w:pStyle w:val="ListBullet"/>
        <w:adjustRightInd/>
        <w:snapToGrid/>
        <w:spacing w:after="240" w:line="240" w:lineRule="auto"/>
        <w:rPr>
          <w:rFonts w:cs="Arial"/>
        </w:rPr>
      </w:pPr>
      <w:r w:rsidRPr="00D40388">
        <w:rPr>
          <w:rFonts w:cs="Arial"/>
        </w:rPr>
        <w:t>A current satisfactory National Police Clearance is required and renewed as per Renewal SA’s policy.</w:t>
      </w:r>
    </w:p>
    <w:p w14:paraId="3AF0CE60" w14:textId="77777777" w:rsidR="00D40388" w:rsidRPr="00D40388" w:rsidRDefault="00D40388" w:rsidP="00342297">
      <w:pPr>
        <w:pStyle w:val="Heading2"/>
      </w:pPr>
    </w:p>
    <w:p w14:paraId="3DB5A3D4" w14:textId="77777777" w:rsidR="00D40388" w:rsidRPr="00D40388" w:rsidRDefault="00D40388" w:rsidP="00342297">
      <w:pPr>
        <w:pStyle w:val="Heading2"/>
      </w:pPr>
    </w:p>
    <w:p w14:paraId="712D753E" w14:textId="7C5AD4F4" w:rsidR="002227AA" w:rsidRPr="00D40388" w:rsidRDefault="00147070" w:rsidP="00342297">
      <w:pPr>
        <w:pStyle w:val="Heading2"/>
      </w:pPr>
      <w:r w:rsidRPr="00D40388">
        <w:lastRenderedPageBreak/>
        <w:t>Key Capabilities</w:t>
      </w:r>
    </w:p>
    <w:p w14:paraId="470CF310" w14:textId="0BFC82AA" w:rsidR="002227AA" w:rsidRPr="00D40388" w:rsidRDefault="002227AA" w:rsidP="002227AA">
      <w:pPr>
        <w:pStyle w:val="Heading3"/>
      </w:pPr>
      <w:r w:rsidRPr="00D40388">
        <w:rPr>
          <w:b w:val="0"/>
          <w:bCs/>
        </w:rPr>
        <w:t xml:space="preserve">The </w:t>
      </w:r>
      <w:hyperlink r:id="rId11" w:history="1">
        <w:r w:rsidRPr="00D40388">
          <w:rPr>
            <w:rStyle w:val="Hyperlink"/>
            <w:b w:val="0"/>
            <w:bCs/>
          </w:rPr>
          <w:t>Renewal SA Capability Framework</w:t>
        </w:r>
      </w:hyperlink>
      <w:r w:rsidRPr="00D40388">
        <w:rPr>
          <w:b w:val="0"/>
          <w:bCs/>
        </w:rPr>
        <w:t xml:space="preserve"> integrates the Renewal SA Strategic Plan and the South Australian Public Sector Values to define the capabilities we need to operate effectively. Our Framework is led by four principles that are critical themes and considerations that ensure safety, personal leadership, best practice, and our communities are at the forefront as we apply our capabilities. </w:t>
      </w:r>
    </w:p>
    <w:p w14:paraId="56D585FA" w14:textId="77777777" w:rsidR="002227AA" w:rsidRPr="00D40388" w:rsidRDefault="002227AA" w:rsidP="002227AA">
      <w:pPr>
        <w:spacing w:after="0"/>
      </w:pPr>
      <w:r w:rsidRPr="00D40388">
        <w:t xml:space="preserve">All the capabilities within the Renewal SA Capability Framework are relevant for all employees. The below outlined capabilities are specifically needed to successfully perform the role. </w:t>
      </w:r>
    </w:p>
    <w:p w14:paraId="76E5409C" w14:textId="77777777" w:rsidR="002227AA" w:rsidRPr="00D40388" w:rsidRDefault="002227AA" w:rsidP="002227AA">
      <w:pPr>
        <w:spacing w:after="0"/>
      </w:pPr>
    </w:p>
    <w:tbl>
      <w:tblPr>
        <w:tblStyle w:val="RenewalSATable"/>
        <w:tblW w:w="5000" w:type="pct"/>
        <w:tblLayout w:type="fixed"/>
        <w:tblLook w:val="0480" w:firstRow="0" w:lastRow="0" w:firstColumn="1" w:lastColumn="0" w:noHBand="0" w:noVBand="1"/>
      </w:tblPr>
      <w:tblGrid>
        <w:gridCol w:w="1559"/>
        <w:gridCol w:w="1982"/>
        <w:gridCol w:w="1845"/>
        <w:gridCol w:w="4819"/>
      </w:tblGrid>
      <w:tr w:rsidR="002227AA" w:rsidRPr="00D40388" w14:paraId="6B8A9133" w14:textId="77777777" w:rsidTr="005A6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shd w:val="clear" w:color="auto" w:fill="1B2F3B" w:themeFill="text2"/>
          </w:tcPr>
          <w:p w14:paraId="724A02BF" w14:textId="77777777" w:rsidR="002227AA" w:rsidRPr="00D40388" w:rsidRDefault="002227AA" w:rsidP="00266AAA">
            <w:pPr>
              <w:pStyle w:val="TableHeading"/>
            </w:pPr>
            <w:r w:rsidRPr="00D40388">
              <w:t>Capability Group</w:t>
            </w:r>
          </w:p>
        </w:tc>
        <w:tc>
          <w:tcPr>
            <w:tcW w:w="971" w:type="pct"/>
            <w:shd w:val="clear" w:color="auto" w:fill="1B2F3B" w:themeFill="text2"/>
          </w:tcPr>
          <w:p w14:paraId="1C583D6B" w14:textId="77777777" w:rsidR="002227AA" w:rsidRPr="00D40388" w:rsidRDefault="002227AA" w:rsidP="00266AAA">
            <w:pPr>
              <w:pStyle w:val="TableHeading"/>
              <w:cnfStyle w:val="000000100000" w:firstRow="0" w:lastRow="0" w:firstColumn="0" w:lastColumn="0" w:oddVBand="0" w:evenVBand="0" w:oddHBand="1" w:evenHBand="0" w:firstRowFirstColumn="0" w:firstRowLastColumn="0" w:lastRowFirstColumn="0" w:lastRowLastColumn="0"/>
            </w:pPr>
            <w:r w:rsidRPr="00D40388">
              <w:t xml:space="preserve">Capability </w:t>
            </w:r>
          </w:p>
        </w:tc>
        <w:tc>
          <w:tcPr>
            <w:tcW w:w="904" w:type="pct"/>
            <w:shd w:val="clear" w:color="auto" w:fill="1B2F3B" w:themeFill="text2"/>
          </w:tcPr>
          <w:p w14:paraId="0038F83C" w14:textId="77777777" w:rsidR="002227AA" w:rsidRPr="00D40388" w:rsidRDefault="002227AA" w:rsidP="00266AAA">
            <w:pPr>
              <w:pStyle w:val="TableHeading"/>
              <w:cnfStyle w:val="000000100000" w:firstRow="0" w:lastRow="0" w:firstColumn="0" w:lastColumn="0" w:oddVBand="0" w:evenVBand="0" w:oddHBand="1" w:evenHBand="0" w:firstRowFirstColumn="0" w:firstRowLastColumn="0" w:lastRowFirstColumn="0" w:lastRowLastColumn="0"/>
            </w:pPr>
            <w:r w:rsidRPr="00D40388">
              <w:t xml:space="preserve">Level </w:t>
            </w:r>
          </w:p>
        </w:tc>
        <w:tc>
          <w:tcPr>
            <w:tcW w:w="2361" w:type="pct"/>
            <w:shd w:val="clear" w:color="auto" w:fill="1B2F3B" w:themeFill="text2"/>
          </w:tcPr>
          <w:p w14:paraId="2497B86A" w14:textId="77777777" w:rsidR="002227AA" w:rsidRPr="00D40388" w:rsidRDefault="002227AA" w:rsidP="00266AAA">
            <w:pPr>
              <w:pStyle w:val="TableHeading"/>
              <w:cnfStyle w:val="000000100000" w:firstRow="0" w:lastRow="0" w:firstColumn="0" w:lastColumn="0" w:oddVBand="0" w:evenVBand="0" w:oddHBand="1" w:evenHBand="0" w:firstRowFirstColumn="0" w:firstRowLastColumn="0" w:lastRowFirstColumn="0" w:lastRowLastColumn="0"/>
            </w:pPr>
            <w:r w:rsidRPr="00D40388">
              <w:t xml:space="preserve">Behaviours </w:t>
            </w:r>
          </w:p>
        </w:tc>
      </w:tr>
      <w:tr w:rsidR="002227AA" w:rsidRPr="00D40388" w14:paraId="0707EDFA" w14:textId="77777777" w:rsidTr="00852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14:paraId="3DF13FD2" w14:textId="77777777" w:rsidR="002227AA" w:rsidRPr="00D40388" w:rsidRDefault="002227AA" w:rsidP="002227AA">
            <w:pPr>
              <w:pStyle w:val="TableText"/>
              <w:rPr>
                <w:b/>
                <w:bCs/>
              </w:rPr>
            </w:pPr>
            <w:r w:rsidRPr="00D40388">
              <w:rPr>
                <w:b/>
                <w:bCs/>
              </w:rPr>
              <w:t xml:space="preserve">Culture and Collaboration </w:t>
            </w:r>
          </w:p>
        </w:tc>
        <w:tc>
          <w:tcPr>
            <w:tcW w:w="971" w:type="pct"/>
          </w:tcPr>
          <w:sdt>
            <w:sdtPr>
              <w:alias w:val="Culture and Collaboration"/>
              <w:tag w:val="Culture and Collaboration"/>
              <w:id w:val="168912355"/>
              <w:placeholder>
                <w:docPart w:val="D3517D4775E4443B8661ADF48C1F4D16"/>
              </w:placeholder>
              <w:dropDownList>
                <w:listItem w:value="Choose an item."/>
                <w:listItem w:displayText="Respect everyone" w:value="Respect everyone"/>
                <w:listItem w:displayText="Build relationships" w:value="Build relationships"/>
                <w:listItem w:displayText="Communicate effectively" w:value="Communicate effectively"/>
                <w:listItem w:displayText="Be accountable" w:value="Be accountable"/>
              </w:dropDownList>
            </w:sdtPr>
            <w:sdtEndPr/>
            <w:sdtContent>
              <w:p w14:paraId="36B4B322" w14:textId="1AF97E30" w:rsidR="00B427B5" w:rsidRPr="00D40388" w:rsidRDefault="00D40388" w:rsidP="002227A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D40388">
                  <w:t>Communicate effectively</w:t>
                </w:r>
              </w:p>
            </w:sdtContent>
          </w:sdt>
          <w:p w14:paraId="3113D4DD" w14:textId="4B953CD4" w:rsidR="002227AA" w:rsidRPr="00D40388" w:rsidRDefault="002227AA" w:rsidP="00A545C3">
            <w:pPr>
              <w:pStyle w:val="TableBullet"/>
              <w:numPr>
                <w:ilvl w:val="0"/>
                <w:numId w:val="0"/>
              </w:numPr>
              <w:ind w:left="227" w:hanging="227"/>
              <w:cnfStyle w:val="000000010000" w:firstRow="0" w:lastRow="0" w:firstColumn="0" w:lastColumn="0" w:oddVBand="0" w:evenVBand="0" w:oddHBand="0" w:evenHBand="1" w:firstRowFirstColumn="0" w:firstRowLastColumn="0" w:lastRowFirstColumn="0" w:lastRowLastColumn="0"/>
            </w:pPr>
          </w:p>
        </w:tc>
        <w:tc>
          <w:tcPr>
            <w:tcW w:w="904" w:type="pct"/>
          </w:tcPr>
          <w:sdt>
            <w:sdtPr>
              <w:alias w:val="Culture and Collaboration Level"/>
              <w:tag w:val="Culture and Collaboration Level"/>
              <w:id w:val="-286585799"/>
              <w:placeholder>
                <w:docPart w:val="A7F71EE4B05C41CC89C638F0FEB6B6B8"/>
              </w:placeholder>
              <w:dropDownList>
                <w:listItem w:value="Choose an item."/>
                <w:listItem w:displayText="Foundational" w:value="Foundational"/>
                <w:listItem w:displayText="Intermediate" w:value="Intermediate"/>
                <w:listItem w:displayText="Accomplished" w:value="Accomplished"/>
                <w:listItem w:displayText="Advanced" w:value="Advanced"/>
              </w:dropDownList>
            </w:sdtPr>
            <w:sdtEndPr/>
            <w:sdtContent>
              <w:p w14:paraId="1150B0D1" w14:textId="65B0021E" w:rsidR="008525E2" w:rsidRPr="00D40388" w:rsidRDefault="00D40388" w:rsidP="008525E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D40388">
                  <w:t>Accomplished</w:t>
                </w:r>
              </w:p>
            </w:sdtContent>
          </w:sdt>
          <w:p w14:paraId="000A79FE" w14:textId="23F71384" w:rsidR="002227AA" w:rsidRPr="00D40388" w:rsidRDefault="002227AA" w:rsidP="00266AAA">
            <w:pPr>
              <w:pStyle w:val="TableText"/>
              <w:cnfStyle w:val="000000010000" w:firstRow="0" w:lastRow="0" w:firstColumn="0" w:lastColumn="0" w:oddVBand="0" w:evenVBand="0" w:oddHBand="0" w:evenHBand="1" w:firstRowFirstColumn="0" w:firstRowLastColumn="0" w:lastRowFirstColumn="0" w:lastRowLastColumn="0"/>
            </w:pPr>
            <w:r w:rsidRPr="00D40388">
              <w:t xml:space="preserve"> </w:t>
            </w:r>
          </w:p>
        </w:tc>
        <w:tc>
          <w:tcPr>
            <w:tcW w:w="2361" w:type="pct"/>
          </w:tcPr>
          <w:p w14:paraId="095F2E39" w14:textId="77777777" w:rsidR="00D40388" w:rsidRPr="00D40388" w:rsidRDefault="00D40388" w:rsidP="00D40388">
            <w:pPr>
              <w:pStyle w:val="ListBullet"/>
              <w:cnfStyle w:val="000000010000" w:firstRow="0" w:lastRow="0" w:firstColumn="0" w:lastColumn="0" w:oddVBand="0" w:evenVBand="0" w:oddHBand="0" w:evenHBand="1" w:firstRowFirstColumn="0" w:firstRowLastColumn="0" w:lastRowFirstColumn="0" w:lastRowLastColumn="0"/>
            </w:pPr>
            <w:r w:rsidRPr="00D40388">
              <w:t>Simplify</w:t>
            </w:r>
            <w:r w:rsidRPr="00D40388">
              <w:rPr>
                <w:spacing w:val="-6"/>
              </w:rPr>
              <w:t xml:space="preserve"> </w:t>
            </w:r>
            <w:r w:rsidRPr="00D40388">
              <w:t>and</w:t>
            </w:r>
            <w:r w:rsidRPr="00D40388">
              <w:rPr>
                <w:spacing w:val="-7"/>
              </w:rPr>
              <w:t xml:space="preserve"> </w:t>
            </w:r>
            <w:r w:rsidRPr="00D40388">
              <w:t>communicate</w:t>
            </w:r>
            <w:r w:rsidRPr="00D40388">
              <w:rPr>
                <w:spacing w:val="-5"/>
              </w:rPr>
              <w:t xml:space="preserve"> </w:t>
            </w:r>
            <w:r w:rsidRPr="00D40388">
              <w:t>complex</w:t>
            </w:r>
            <w:r w:rsidRPr="00D40388">
              <w:rPr>
                <w:spacing w:val="-4"/>
              </w:rPr>
              <w:t xml:space="preserve"> </w:t>
            </w:r>
            <w:r w:rsidRPr="00D40388">
              <w:t>and</w:t>
            </w:r>
            <w:r w:rsidRPr="00D40388">
              <w:rPr>
                <w:spacing w:val="-5"/>
              </w:rPr>
              <w:t xml:space="preserve"> </w:t>
            </w:r>
            <w:r w:rsidRPr="00D40388">
              <w:t>technical</w:t>
            </w:r>
            <w:r w:rsidRPr="00D40388">
              <w:rPr>
                <w:spacing w:val="-7"/>
              </w:rPr>
              <w:t xml:space="preserve"> </w:t>
            </w:r>
            <w:r w:rsidRPr="00D40388">
              <w:t>information into understandable and approachable messages.</w:t>
            </w:r>
          </w:p>
          <w:p w14:paraId="237CFB28" w14:textId="169E7689" w:rsidR="00D40388" w:rsidRPr="00D40388" w:rsidRDefault="00D40388" w:rsidP="00D40388">
            <w:pPr>
              <w:pStyle w:val="ListBullet"/>
              <w:cnfStyle w:val="000000010000" w:firstRow="0" w:lastRow="0" w:firstColumn="0" w:lastColumn="0" w:oddVBand="0" w:evenVBand="0" w:oddHBand="0" w:evenHBand="1" w:firstRowFirstColumn="0" w:firstRowLastColumn="0" w:lastRowFirstColumn="0" w:lastRowLastColumn="0"/>
            </w:pPr>
            <w:r w:rsidRPr="00D40388">
              <w:t>Apply</w:t>
            </w:r>
            <w:r w:rsidRPr="00D40388">
              <w:rPr>
                <w:spacing w:val="-6"/>
              </w:rPr>
              <w:t xml:space="preserve"> </w:t>
            </w:r>
            <w:r w:rsidRPr="00D40388">
              <w:t>logic</w:t>
            </w:r>
            <w:r w:rsidRPr="00D40388">
              <w:rPr>
                <w:spacing w:val="-5"/>
              </w:rPr>
              <w:t xml:space="preserve"> </w:t>
            </w:r>
            <w:r w:rsidRPr="00D40388">
              <w:t>and</w:t>
            </w:r>
            <w:r w:rsidRPr="00D40388">
              <w:rPr>
                <w:spacing w:val="-4"/>
              </w:rPr>
              <w:t xml:space="preserve"> </w:t>
            </w:r>
            <w:r w:rsidRPr="00D40388">
              <w:t>reasoning</w:t>
            </w:r>
            <w:r w:rsidRPr="00D40388">
              <w:rPr>
                <w:spacing w:val="-4"/>
              </w:rPr>
              <w:t xml:space="preserve"> </w:t>
            </w:r>
            <w:r w:rsidRPr="00D40388">
              <w:t>throughout</w:t>
            </w:r>
            <w:r w:rsidRPr="00D40388">
              <w:rPr>
                <w:spacing w:val="-4"/>
              </w:rPr>
              <w:t xml:space="preserve"> </w:t>
            </w:r>
            <w:r w:rsidRPr="00D40388">
              <w:t>messages</w:t>
            </w:r>
            <w:r w:rsidRPr="00D40388">
              <w:rPr>
                <w:spacing w:val="-3"/>
              </w:rPr>
              <w:t xml:space="preserve"> </w:t>
            </w:r>
            <w:r w:rsidRPr="00D40388">
              <w:t>to</w:t>
            </w:r>
            <w:r w:rsidRPr="00D40388">
              <w:rPr>
                <w:spacing w:val="-4"/>
              </w:rPr>
              <w:t xml:space="preserve"> </w:t>
            </w:r>
            <w:r w:rsidRPr="00D40388">
              <w:t>achieve</w:t>
            </w:r>
            <w:r w:rsidRPr="00D40388">
              <w:rPr>
                <w:spacing w:val="-4"/>
              </w:rPr>
              <w:t xml:space="preserve"> </w:t>
            </w:r>
            <w:r w:rsidRPr="00D40388">
              <w:t>the objective of the communication and set clear expectations.</w:t>
            </w:r>
          </w:p>
          <w:p w14:paraId="0D90CCA7" w14:textId="2D87A22A" w:rsidR="00D554C9" w:rsidRPr="00D40388" w:rsidRDefault="00D40388" w:rsidP="00D40388">
            <w:pPr>
              <w:pStyle w:val="ListBullet"/>
              <w:cnfStyle w:val="000000010000" w:firstRow="0" w:lastRow="0" w:firstColumn="0" w:lastColumn="0" w:oddVBand="0" w:evenVBand="0" w:oddHBand="0" w:evenHBand="1" w:firstRowFirstColumn="0" w:firstRowLastColumn="0" w:lastRowFirstColumn="0" w:lastRowLastColumn="0"/>
            </w:pPr>
            <w:r w:rsidRPr="00D40388">
              <w:t>Understand</w:t>
            </w:r>
            <w:r w:rsidRPr="00D40388">
              <w:rPr>
                <w:spacing w:val="-5"/>
              </w:rPr>
              <w:t xml:space="preserve"> </w:t>
            </w:r>
            <w:r w:rsidRPr="00D40388">
              <w:t>the</w:t>
            </w:r>
            <w:r w:rsidRPr="00D40388">
              <w:rPr>
                <w:spacing w:val="-5"/>
              </w:rPr>
              <w:t xml:space="preserve"> </w:t>
            </w:r>
            <w:r w:rsidRPr="00D40388">
              <w:t>customs</w:t>
            </w:r>
            <w:r w:rsidRPr="00D40388">
              <w:rPr>
                <w:spacing w:val="-2"/>
              </w:rPr>
              <w:t xml:space="preserve"> </w:t>
            </w:r>
            <w:r w:rsidRPr="00D40388">
              <w:t>of</w:t>
            </w:r>
            <w:r w:rsidRPr="00D40388">
              <w:rPr>
                <w:spacing w:val="-3"/>
              </w:rPr>
              <w:t xml:space="preserve"> </w:t>
            </w:r>
            <w:r w:rsidRPr="00D40388">
              <w:t>the</w:t>
            </w:r>
            <w:r w:rsidRPr="00D40388">
              <w:rPr>
                <w:spacing w:val="-5"/>
              </w:rPr>
              <w:t xml:space="preserve"> </w:t>
            </w:r>
            <w:r w:rsidRPr="00D40388">
              <w:t>audience</w:t>
            </w:r>
            <w:r w:rsidRPr="00D40388">
              <w:rPr>
                <w:spacing w:val="-3"/>
              </w:rPr>
              <w:t xml:space="preserve"> </w:t>
            </w:r>
            <w:r w:rsidRPr="00D40388">
              <w:t>and</w:t>
            </w:r>
            <w:r w:rsidRPr="00D40388">
              <w:rPr>
                <w:spacing w:val="-3"/>
              </w:rPr>
              <w:t xml:space="preserve"> </w:t>
            </w:r>
            <w:r w:rsidRPr="00D40388">
              <w:t>tailor</w:t>
            </w:r>
            <w:r w:rsidRPr="00D40388">
              <w:rPr>
                <w:spacing w:val="-5"/>
              </w:rPr>
              <w:t xml:space="preserve"> </w:t>
            </w:r>
            <w:r w:rsidRPr="00D40388">
              <w:t>the</w:t>
            </w:r>
            <w:r w:rsidRPr="00D40388">
              <w:rPr>
                <w:spacing w:val="-5"/>
              </w:rPr>
              <w:t xml:space="preserve"> </w:t>
            </w:r>
            <w:r w:rsidRPr="00D40388">
              <w:t>mode</w:t>
            </w:r>
            <w:r w:rsidRPr="00D40388">
              <w:rPr>
                <w:spacing w:val="-5"/>
              </w:rPr>
              <w:t xml:space="preserve"> </w:t>
            </w:r>
            <w:r w:rsidRPr="00D40388">
              <w:t>of the communication as well as style and tone to suit.</w:t>
            </w:r>
          </w:p>
        </w:tc>
      </w:tr>
      <w:tr w:rsidR="002227AA" w:rsidRPr="00D40388" w14:paraId="763A38C1" w14:textId="77777777" w:rsidTr="008525E2">
        <w:trPr>
          <w:cnfStyle w:val="000000100000" w:firstRow="0" w:lastRow="0" w:firstColumn="0" w:lastColumn="0" w:oddVBand="0" w:evenVBand="0" w:oddHBand="1" w:evenHBand="0" w:firstRowFirstColumn="0" w:firstRowLastColumn="0" w:lastRowFirstColumn="0" w:lastRowLastColumn="0"/>
          <w:trHeight w:val="1943"/>
        </w:trPr>
        <w:tc>
          <w:tcPr>
            <w:cnfStyle w:val="001000000000" w:firstRow="0" w:lastRow="0" w:firstColumn="1" w:lastColumn="0" w:oddVBand="0" w:evenVBand="0" w:oddHBand="0" w:evenHBand="0" w:firstRowFirstColumn="0" w:firstRowLastColumn="0" w:lastRowFirstColumn="0" w:lastRowLastColumn="0"/>
            <w:tcW w:w="764" w:type="pct"/>
          </w:tcPr>
          <w:p w14:paraId="564131FD" w14:textId="77777777" w:rsidR="002227AA" w:rsidRPr="00D40388" w:rsidRDefault="002227AA" w:rsidP="002227AA">
            <w:pPr>
              <w:pStyle w:val="TableText"/>
              <w:rPr>
                <w:b/>
                <w:bCs/>
              </w:rPr>
            </w:pPr>
            <w:r w:rsidRPr="00D40388">
              <w:rPr>
                <w:b/>
                <w:bCs/>
              </w:rPr>
              <w:t xml:space="preserve">Strategy and Growth </w:t>
            </w:r>
          </w:p>
        </w:tc>
        <w:tc>
          <w:tcPr>
            <w:tcW w:w="971" w:type="pct"/>
          </w:tcPr>
          <w:p w14:paraId="5A9792D8" w14:textId="07D27E36" w:rsidR="002227AA" w:rsidRPr="00D40388" w:rsidRDefault="00B93A63" w:rsidP="00A545C3">
            <w:pPr>
              <w:pStyle w:val="TableBullet"/>
              <w:numPr>
                <w:ilvl w:val="0"/>
                <w:numId w:val="0"/>
              </w:numPr>
              <w:ind w:left="227" w:hanging="227"/>
              <w:cnfStyle w:val="000000100000" w:firstRow="0" w:lastRow="0" w:firstColumn="0" w:lastColumn="0" w:oddVBand="0" w:evenVBand="0" w:oddHBand="1" w:evenHBand="0" w:firstRowFirstColumn="0" w:firstRowLastColumn="0" w:lastRowFirstColumn="0" w:lastRowLastColumn="0"/>
            </w:pPr>
            <w:sdt>
              <w:sdtPr>
                <w:alias w:val="Strategy and Growth Capability"/>
                <w:tag w:val="Strategy and Growth Capability"/>
                <w:id w:val="-967054379"/>
                <w:placeholder>
                  <w:docPart w:val="400A94F5F50646DAA9269CEC618FC189"/>
                </w:placeholder>
                <w:dropDownList>
                  <w:listItem w:value="Choose an item."/>
                  <w:listItem w:displayText="Understand government priorities and context" w:value="Understand government priorities and context"/>
                  <w:listItem w:displayText="See the big picture" w:value="See the big picture"/>
                  <w:listItem w:displayText="Make an impact" w:value="Make an impact"/>
                  <w:listItem w:displayText="Lead yourself" w:value="Lead yourself"/>
                </w:dropDownList>
              </w:sdtPr>
              <w:sdtEndPr/>
              <w:sdtContent>
                <w:r w:rsidR="00D40388" w:rsidRPr="00D40388">
                  <w:t>Make an impact</w:t>
                </w:r>
              </w:sdtContent>
            </w:sdt>
            <w:r w:rsidR="00A545C3" w:rsidRPr="00D40388">
              <w:br/>
            </w:r>
          </w:p>
        </w:tc>
        <w:tc>
          <w:tcPr>
            <w:tcW w:w="904" w:type="pct"/>
          </w:tcPr>
          <w:p w14:paraId="2D3C4A71" w14:textId="479C2545" w:rsidR="008525E2" w:rsidRPr="00D40388" w:rsidRDefault="00B93A63" w:rsidP="008525E2">
            <w:pPr>
              <w:pStyle w:val="ListBullet"/>
              <w:numPr>
                <w:ilvl w:val="0"/>
                <w:numId w:val="0"/>
              </w:numPr>
              <w:cnfStyle w:val="000000100000" w:firstRow="0" w:lastRow="0" w:firstColumn="0" w:lastColumn="0" w:oddVBand="0" w:evenVBand="0" w:oddHBand="1" w:evenHBand="0" w:firstRowFirstColumn="0" w:firstRowLastColumn="0" w:lastRowFirstColumn="0" w:lastRowLastColumn="0"/>
            </w:pPr>
            <w:sdt>
              <w:sdtPr>
                <w:alias w:val="Strategy and Growth  Level"/>
                <w:tag w:val="Strategy and Growth  Level"/>
                <w:id w:val="-885022554"/>
                <w:placeholder>
                  <w:docPart w:val="884D1C5807AC447EB366F9F00BA59C62"/>
                </w:placeholder>
                <w:dropDownList>
                  <w:listItem w:value="Choose an item."/>
                  <w:listItem w:displayText="Foundational" w:value="Foundational"/>
                  <w:listItem w:displayText="Intermediate" w:value="Intermediate"/>
                  <w:listItem w:displayText="Accomplished" w:value="Accomplished"/>
                  <w:listItem w:displayText="Advanced" w:value="Advanced"/>
                </w:dropDownList>
              </w:sdtPr>
              <w:sdtEndPr/>
              <w:sdtContent>
                <w:r w:rsidR="00D40388" w:rsidRPr="00D40388">
                  <w:t>Accomplished</w:t>
                </w:r>
              </w:sdtContent>
            </w:sdt>
          </w:p>
          <w:p w14:paraId="00B70E4F" w14:textId="7D00AAA9" w:rsidR="002227AA" w:rsidRPr="00D40388" w:rsidRDefault="002227AA" w:rsidP="00266AAA">
            <w:pPr>
              <w:pStyle w:val="TableText"/>
              <w:cnfStyle w:val="000000100000" w:firstRow="0" w:lastRow="0" w:firstColumn="0" w:lastColumn="0" w:oddVBand="0" w:evenVBand="0" w:oddHBand="1" w:evenHBand="0" w:firstRowFirstColumn="0" w:firstRowLastColumn="0" w:lastRowFirstColumn="0" w:lastRowLastColumn="0"/>
            </w:pPr>
          </w:p>
        </w:tc>
        <w:tc>
          <w:tcPr>
            <w:tcW w:w="2361" w:type="pct"/>
          </w:tcPr>
          <w:p w14:paraId="50842DA5" w14:textId="77777777" w:rsidR="00D40388" w:rsidRPr="00D40388" w:rsidRDefault="00D40388" w:rsidP="00D40388">
            <w:pPr>
              <w:pStyle w:val="ListBullet"/>
              <w:cnfStyle w:val="000000100000" w:firstRow="0" w:lastRow="0" w:firstColumn="0" w:lastColumn="0" w:oddVBand="0" w:evenVBand="0" w:oddHBand="1" w:evenHBand="0" w:firstRowFirstColumn="0" w:firstRowLastColumn="0" w:lastRowFirstColumn="0" w:lastRowLastColumn="0"/>
            </w:pPr>
            <w:r w:rsidRPr="00D40388">
              <w:t>Comprehensively</w:t>
            </w:r>
            <w:r w:rsidRPr="00D40388">
              <w:rPr>
                <w:spacing w:val="-4"/>
              </w:rPr>
              <w:t xml:space="preserve"> </w:t>
            </w:r>
            <w:r w:rsidRPr="00D40388">
              <w:t>consider</w:t>
            </w:r>
            <w:r w:rsidRPr="00D40388">
              <w:rPr>
                <w:spacing w:val="-7"/>
              </w:rPr>
              <w:t xml:space="preserve"> </w:t>
            </w:r>
            <w:r w:rsidRPr="00D40388">
              <w:t>the</w:t>
            </w:r>
            <w:r w:rsidRPr="00D40388">
              <w:rPr>
                <w:spacing w:val="-4"/>
              </w:rPr>
              <w:t xml:space="preserve"> </w:t>
            </w:r>
            <w:r w:rsidRPr="00D40388">
              <w:t>issues</w:t>
            </w:r>
            <w:r w:rsidRPr="00D40388">
              <w:rPr>
                <w:spacing w:val="-4"/>
              </w:rPr>
              <w:t xml:space="preserve"> </w:t>
            </w:r>
            <w:r w:rsidRPr="00D40388">
              <w:t>facing</w:t>
            </w:r>
            <w:r w:rsidRPr="00D40388">
              <w:rPr>
                <w:spacing w:val="-5"/>
              </w:rPr>
              <w:t xml:space="preserve"> </w:t>
            </w:r>
            <w:r w:rsidRPr="00D40388">
              <w:t>multiple stakeholder groups when evaluating problems.</w:t>
            </w:r>
          </w:p>
          <w:p w14:paraId="79D7E8E2" w14:textId="07704135" w:rsidR="00D40388" w:rsidRPr="00D40388" w:rsidRDefault="00D40388" w:rsidP="00D40388">
            <w:pPr>
              <w:pStyle w:val="ListBullet"/>
              <w:cnfStyle w:val="000000100000" w:firstRow="0" w:lastRow="0" w:firstColumn="0" w:lastColumn="0" w:oddVBand="0" w:evenVBand="0" w:oddHBand="1" w:evenHBand="0" w:firstRowFirstColumn="0" w:firstRowLastColumn="0" w:lastRowFirstColumn="0" w:lastRowLastColumn="0"/>
            </w:pPr>
            <w:r w:rsidRPr="00D40388">
              <w:t>Review</w:t>
            </w:r>
            <w:r w:rsidRPr="00D40388">
              <w:rPr>
                <w:spacing w:val="-6"/>
              </w:rPr>
              <w:t xml:space="preserve"> </w:t>
            </w:r>
            <w:r w:rsidRPr="00D40388">
              <w:t>solutions</w:t>
            </w:r>
            <w:r w:rsidRPr="00D40388">
              <w:rPr>
                <w:spacing w:val="-4"/>
              </w:rPr>
              <w:t xml:space="preserve"> </w:t>
            </w:r>
            <w:r w:rsidRPr="00D40388">
              <w:t>and</w:t>
            </w:r>
            <w:r w:rsidRPr="00D40388">
              <w:rPr>
                <w:spacing w:val="-5"/>
              </w:rPr>
              <w:t xml:space="preserve"> </w:t>
            </w:r>
            <w:r w:rsidRPr="00D40388">
              <w:t>prioritise</w:t>
            </w:r>
            <w:r w:rsidRPr="00D40388">
              <w:rPr>
                <w:spacing w:val="-5"/>
              </w:rPr>
              <w:t xml:space="preserve"> </w:t>
            </w:r>
            <w:r w:rsidRPr="00D40388">
              <w:t>those</w:t>
            </w:r>
            <w:r w:rsidRPr="00D40388">
              <w:rPr>
                <w:spacing w:val="-3"/>
              </w:rPr>
              <w:t xml:space="preserve"> </w:t>
            </w:r>
            <w:r w:rsidRPr="00D40388">
              <w:t>that</w:t>
            </w:r>
            <w:r w:rsidRPr="00D40388">
              <w:rPr>
                <w:spacing w:val="-3"/>
              </w:rPr>
              <w:t xml:space="preserve"> </w:t>
            </w:r>
            <w:r w:rsidRPr="00D40388">
              <w:t>deliver</w:t>
            </w:r>
            <w:r w:rsidRPr="00D40388">
              <w:rPr>
                <w:spacing w:val="-3"/>
              </w:rPr>
              <w:t xml:space="preserve"> </w:t>
            </w:r>
            <w:r w:rsidRPr="00D40388">
              <w:t>the</w:t>
            </w:r>
            <w:r w:rsidRPr="00D40388">
              <w:rPr>
                <w:spacing w:val="-5"/>
              </w:rPr>
              <w:t xml:space="preserve"> </w:t>
            </w:r>
            <w:r w:rsidRPr="00D40388">
              <w:t>maximum weighted benefits, considering multiple interlinked problems.</w:t>
            </w:r>
          </w:p>
          <w:p w14:paraId="3F8F4441" w14:textId="390C2A00" w:rsidR="002227AA" w:rsidRPr="00D40388" w:rsidRDefault="00D40388" w:rsidP="00D40388">
            <w:pPr>
              <w:pStyle w:val="ListBullet"/>
              <w:cnfStyle w:val="000000100000" w:firstRow="0" w:lastRow="0" w:firstColumn="0" w:lastColumn="0" w:oddVBand="0" w:evenVBand="0" w:oddHBand="1" w:evenHBand="0" w:firstRowFirstColumn="0" w:firstRowLastColumn="0" w:lastRowFirstColumn="0" w:lastRowLastColumn="0"/>
            </w:pPr>
            <w:r w:rsidRPr="00D40388">
              <w:t>Detailed</w:t>
            </w:r>
            <w:r w:rsidRPr="00D40388">
              <w:rPr>
                <w:spacing w:val="-4"/>
              </w:rPr>
              <w:t xml:space="preserve"> </w:t>
            </w:r>
            <w:r w:rsidRPr="00D40388">
              <w:t>understanding</w:t>
            </w:r>
            <w:r w:rsidRPr="00D40388">
              <w:rPr>
                <w:spacing w:val="-4"/>
              </w:rPr>
              <w:t xml:space="preserve"> </w:t>
            </w:r>
            <w:r w:rsidRPr="00D40388">
              <w:t>of</w:t>
            </w:r>
            <w:r w:rsidRPr="00D40388">
              <w:rPr>
                <w:spacing w:val="-4"/>
              </w:rPr>
              <w:t xml:space="preserve"> </w:t>
            </w:r>
            <w:r w:rsidRPr="00D40388">
              <w:t>the</w:t>
            </w:r>
            <w:r w:rsidRPr="00D40388">
              <w:rPr>
                <w:spacing w:val="-6"/>
              </w:rPr>
              <w:t xml:space="preserve"> </w:t>
            </w:r>
            <w:r w:rsidRPr="00D40388">
              <w:t>outcomes</w:t>
            </w:r>
            <w:r w:rsidRPr="00D40388">
              <w:rPr>
                <w:spacing w:val="-3"/>
              </w:rPr>
              <w:t xml:space="preserve"> </w:t>
            </w:r>
            <w:r w:rsidRPr="00D40388">
              <w:t>of</w:t>
            </w:r>
            <w:r w:rsidRPr="00D40388">
              <w:rPr>
                <w:spacing w:val="-6"/>
              </w:rPr>
              <w:t xml:space="preserve"> </w:t>
            </w:r>
            <w:r w:rsidRPr="00D40388">
              <w:t>solutions</w:t>
            </w:r>
            <w:r w:rsidRPr="00D40388">
              <w:rPr>
                <w:spacing w:val="-3"/>
              </w:rPr>
              <w:t xml:space="preserve"> </w:t>
            </w:r>
            <w:r w:rsidRPr="00D40388">
              <w:t>and courses of action, including the negative impacts or opportunities lost.</w:t>
            </w:r>
          </w:p>
        </w:tc>
      </w:tr>
      <w:tr w:rsidR="002227AA" w:rsidRPr="00D40388" w14:paraId="40741A0E" w14:textId="77777777" w:rsidTr="00852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Pr>
          <w:p w14:paraId="32A0430B" w14:textId="77777777" w:rsidR="002227AA" w:rsidRPr="00D40388" w:rsidRDefault="002227AA" w:rsidP="002227AA">
            <w:pPr>
              <w:pStyle w:val="TableText"/>
              <w:rPr>
                <w:b/>
                <w:bCs/>
              </w:rPr>
            </w:pPr>
            <w:r w:rsidRPr="00D40388">
              <w:rPr>
                <w:b/>
                <w:bCs/>
              </w:rPr>
              <w:t xml:space="preserve">Innovation and Agility </w:t>
            </w:r>
          </w:p>
        </w:tc>
        <w:tc>
          <w:tcPr>
            <w:tcW w:w="971" w:type="pct"/>
          </w:tcPr>
          <w:p w14:paraId="46EDFC99" w14:textId="12EEAFB5" w:rsidR="008525E2" w:rsidRPr="00D40388" w:rsidRDefault="00B93A63" w:rsidP="008525E2">
            <w:pPr>
              <w:pStyle w:val="TableBullet"/>
              <w:numPr>
                <w:ilvl w:val="0"/>
                <w:numId w:val="0"/>
              </w:numPr>
              <w:cnfStyle w:val="000000010000" w:firstRow="0" w:lastRow="0" w:firstColumn="0" w:lastColumn="0" w:oddVBand="0" w:evenVBand="0" w:oddHBand="0" w:evenHBand="1" w:firstRowFirstColumn="0" w:firstRowLastColumn="0" w:lastRowFirstColumn="0" w:lastRowLastColumn="0"/>
            </w:pPr>
            <w:sdt>
              <w:sdtPr>
                <w:alias w:val="Innovation and Agility Capabilities"/>
                <w:tag w:val="Innovation and Agility Capabilities"/>
                <w:id w:val="-1828283539"/>
                <w:placeholder>
                  <w:docPart w:val="566E424899074D73A87164439120D310"/>
                </w:placeholder>
                <w:dropDownList>
                  <w:listItem w:value="Choose an item."/>
                  <w:listItem w:displayText="Welcome curiousity" w:value="Welcome curiousity"/>
                  <w:listItem w:displayText="Navigate reform and change" w:value="Navigate reform and change"/>
                  <w:listItem w:displayText="Be flexible" w:value="Be flexible"/>
                  <w:listItem w:displayText="Support creativity" w:value="Support creativity"/>
                </w:dropDownList>
              </w:sdtPr>
              <w:sdtEndPr/>
              <w:sdtContent>
                <w:r w:rsidR="00D40388" w:rsidRPr="00D40388">
                  <w:t>Support creativity</w:t>
                </w:r>
              </w:sdtContent>
            </w:sdt>
            <w:r w:rsidR="008525E2" w:rsidRPr="00D40388">
              <w:br/>
            </w:r>
          </w:p>
          <w:p w14:paraId="2C6BED53" w14:textId="37A5C593" w:rsidR="002227AA" w:rsidRPr="00D40388" w:rsidRDefault="002227AA" w:rsidP="008525E2">
            <w:pPr>
              <w:pStyle w:val="TableBullet"/>
              <w:numPr>
                <w:ilvl w:val="0"/>
                <w:numId w:val="0"/>
              </w:numPr>
              <w:ind w:left="227" w:hanging="227"/>
              <w:cnfStyle w:val="000000010000" w:firstRow="0" w:lastRow="0" w:firstColumn="0" w:lastColumn="0" w:oddVBand="0" w:evenVBand="0" w:oddHBand="0" w:evenHBand="1" w:firstRowFirstColumn="0" w:firstRowLastColumn="0" w:lastRowFirstColumn="0" w:lastRowLastColumn="0"/>
            </w:pPr>
          </w:p>
        </w:tc>
        <w:tc>
          <w:tcPr>
            <w:tcW w:w="904" w:type="pct"/>
          </w:tcPr>
          <w:p w14:paraId="52E8ACBA" w14:textId="7D502DD9" w:rsidR="008525E2" w:rsidRPr="00D40388" w:rsidRDefault="002227AA" w:rsidP="008525E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D40388">
              <w:t xml:space="preserve"> </w:t>
            </w:r>
            <w:sdt>
              <w:sdtPr>
                <w:alias w:val="Innovation and Agility Level"/>
                <w:tag w:val="Innovation and Agility Level"/>
                <w:id w:val="-215590429"/>
                <w:placeholder>
                  <w:docPart w:val="AAB14155DB0A4BAA88D3925BCA17519F"/>
                </w:placeholder>
                <w:dropDownList>
                  <w:listItem w:value="Choose an item."/>
                  <w:listItem w:displayText="Foundational" w:value="Foundational"/>
                  <w:listItem w:displayText="Intermediate" w:value="Intermediate"/>
                  <w:listItem w:displayText="Accomplished" w:value="Accomplished"/>
                  <w:listItem w:displayText="Advanced" w:value="Advanced"/>
                </w:dropDownList>
              </w:sdtPr>
              <w:sdtEndPr/>
              <w:sdtContent>
                <w:r w:rsidR="00D40388" w:rsidRPr="00D40388">
                  <w:t>Accomplished</w:t>
                </w:r>
              </w:sdtContent>
            </w:sdt>
          </w:p>
          <w:p w14:paraId="134BFFBE" w14:textId="43372D3E" w:rsidR="002227AA" w:rsidRPr="00D40388" w:rsidRDefault="002227AA" w:rsidP="00266AAA">
            <w:pPr>
              <w:pStyle w:val="TableText"/>
              <w:cnfStyle w:val="000000010000" w:firstRow="0" w:lastRow="0" w:firstColumn="0" w:lastColumn="0" w:oddVBand="0" w:evenVBand="0" w:oddHBand="0" w:evenHBand="1" w:firstRowFirstColumn="0" w:firstRowLastColumn="0" w:lastRowFirstColumn="0" w:lastRowLastColumn="0"/>
            </w:pPr>
          </w:p>
        </w:tc>
        <w:tc>
          <w:tcPr>
            <w:tcW w:w="2361" w:type="pct"/>
          </w:tcPr>
          <w:p w14:paraId="4F91883E" w14:textId="38B41455" w:rsidR="00D40388" w:rsidRPr="00D40388" w:rsidRDefault="00D40388" w:rsidP="00D40388">
            <w:pPr>
              <w:pStyle w:val="ListBullet"/>
              <w:cnfStyle w:val="000000010000" w:firstRow="0" w:lastRow="0" w:firstColumn="0" w:lastColumn="0" w:oddVBand="0" w:evenVBand="0" w:oddHBand="0" w:evenHBand="1" w:firstRowFirstColumn="0" w:firstRowLastColumn="0" w:lastRowFirstColumn="0" w:lastRowLastColumn="0"/>
            </w:pPr>
            <w:r w:rsidRPr="00D40388">
              <w:t>Create</w:t>
            </w:r>
            <w:r w:rsidRPr="00D40388">
              <w:rPr>
                <w:spacing w:val="-4"/>
              </w:rPr>
              <w:t xml:space="preserve"> </w:t>
            </w:r>
            <w:r w:rsidRPr="00D40388">
              <w:t>and</w:t>
            </w:r>
            <w:r w:rsidRPr="00D40388">
              <w:rPr>
                <w:spacing w:val="-6"/>
              </w:rPr>
              <w:t xml:space="preserve"> </w:t>
            </w:r>
            <w:r w:rsidRPr="00D40388">
              <w:t>manage</w:t>
            </w:r>
            <w:r w:rsidRPr="00D40388">
              <w:rPr>
                <w:spacing w:val="-6"/>
              </w:rPr>
              <w:t xml:space="preserve"> </w:t>
            </w:r>
            <w:r w:rsidRPr="00D40388">
              <w:t>structured</w:t>
            </w:r>
            <w:r w:rsidRPr="00D40388">
              <w:rPr>
                <w:spacing w:val="-6"/>
              </w:rPr>
              <w:t xml:space="preserve"> </w:t>
            </w:r>
            <w:r w:rsidRPr="00D40388">
              <w:t>opportunities</w:t>
            </w:r>
            <w:r w:rsidRPr="00D40388">
              <w:rPr>
                <w:spacing w:val="-3"/>
              </w:rPr>
              <w:t xml:space="preserve"> </w:t>
            </w:r>
            <w:r w:rsidRPr="00D40388">
              <w:t>for</w:t>
            </w:r>
            <w:r w:rsidRPr="00D40388">
              <w:rPr>
                <w:spacing w:val="-6"/>
              </w:rPr>
              <w:t xml:space="preserve"> </w:t>
            </w:r>
            <w:r w:rsidRPr="00D40388">
              <w:t>others</w:t>
            </w:r>
            <w:r w:rsidRPr="00D40388">
              <w:rPr>
                <w:spacing w:val="-3"/>
              </w:rPr>
              <w:t xml:space="preserve"> </w:t>
            </w:r>
            <w:r w:rsidRPr="00D40388">
              <w:t>to present and discuss new ideas for Renewal SA.</w:t>
            </w:r>
          </w:p>
          <w:p w14:paraId="1D24A3BE" w14:textId="2210CB57" w:rsidR="00D40388" w:rsidRPr="00D40388" w:rsidRDefault="00D40388" w:rsidP="00D40388">
            <w:pPr>
              <w:pStyle w:val="ListBullet"/>
              <w:cnfStyle w:val="000000010000" w:firstRow="0" w:lastRow="0" w:firstColumn="0" w:lastColumn="0" w:oddVBand="0" w:evenVBand="0" w:oddHBand="0" w:evenHBand="1" w:firstRowFirstColumn="0" w:firstRowLastColumn="0" w:lastRowFirstColumn="0" w:lastRowLastColumn="0"/>
            </w:pPr>
            <w:r w:rsidRPr="00D40388">
              <w:t>Drive</w:t>
            </w:r>
            <w:r w:rsidRPr="00D40388">
              <w:rPr>
                <w:spacing w:val="-4"/>
              </w:rPr>
              <w:t xml:space="preserve"> </w:t>
            </w:r>
            <w:r w:rsidRPr="00D40388">
              <w:t>and</w:t>
            </w:r>
            <w:r w:rsidRPr="00D40388">
              <w:rPr>
                <w:spacing w:val="-6"/>
              </w:rPr>
              <w:t xml:space="preserve"> </w:t>
            </w:r>
            <w:r w:rsidRPr="00D40388">
              <w:t>support</w:t>
            </w:r>
            <w:r w:rsidRPr="00D40388">
              <w:rPr>
                <w:spacing w:val="-4"/>
              </w:rPr>
              <w:t xml:space="preserve"> </w:t>
            </w:r>
            <w:r w:rsidRPr="00D40388">
              <w:t>team</w:t>
            </w:r>
            <w:r w:rsidRPr="00D40388">
              <w:rPr>
                <w:spacing w:val="-3"/>
              </w:rPr>
              <w:t xml:space="preserve"> </w:t>
            </w:r>
            <w:r w:rsidRPr="00D40388">
              <w:t>members</w:t>
            </w:r>
            <w:r w:rsidRPr="00D40388">
              <w:rPr>
                <w:spacing w:val="-3"/>
              </w:rPr>
              <w:t xml:space="preserve"> </w:t>
            </w:r>
            <w:r w:rsidRPr="00D40388">
              <w:t>to</w:t>
            </w:r>
            <w:r w:rsidRPr="00D40388">
              <w:rPr>
                <w:spacing w:val="-6"/>
              </w:rPr>
              <w:t xml:space="preserve"> </w:t>
            </w:r>
            <w:r w:rsidRPr="00D40388">
              <w:t>experiment,</w:t>
            </w:r>
            <w:r w:rsidRPr="00D40388">
              <w:rPr>
                <w:spacing w:val="-4"/>
              </w:rPr>
              <w:t xml:space="preserve"> </w:t>
            </w:r>
            <w:r w:rsidRPr="00D40388">
              <w:t>within reasonable bounds, with new ideas and processes.</w:t>
            </w:r>
          </w:p>
          <w:p w14:paraId="21AA751C" w14:textId="6129B06B" w:rsidR="00D40388" w:rsidRPr="00D40388" w:rsidRDefault="00D40388" w:rsidP="00D40388">
            <w:pPr>
              <w:pStyle w:val="ListBullet"/>
              <w:cnfStyle w:val="000000010000" w:firstRow="0" w:lastRow="0" w:firstColumn="0" w:lastColumn="0" w:oddVBand="0" w:evenVBand="0" w:oddHBand="0" w:evenHBand="1" w:firstRowFirstColumn="0" w:firstRowLastColumn="0" w:lastRowFirstColumn="0" w:lastRowLastColumn="0"/>
            </w:pPr>
            <w:r w:rsidRPr="00D40388">
              <w:t>Facilitate</w:t>
            </w:r>
            <w:r w:rsidRPr="00D40388">
              <w:rPr>
                <w:spacing w:val="-4"/>
              </w:rPr>
              <w:t xml:space="preserve"> </w:t>
            </w:r>
            <w:r w:rsidRPr="00D40388">
              <w:t>idea</w:t>
            </w:r>
            <w:r w:rsidRPr="00D40388">
              <w:rPr>
                <w:spacing w:val="-6"/>
              </w:rPr>
              <w:t xml:space="preserve"> </w:t>
            </w:r>
            <w:r w:rsidRPr="00D40388">
              <w:t>creation</w:t>
            </w:r>
            <w:r w:rsidRPr="00D40388">
              <w:rPr>
                <w:spacing w:val="-4"/>
              </w:rPr>
              <w:t xml:space="preserve"> </w:t>
            </w:r>
            <w:r w:rsidRPr="00D40388">
              <w:t>and</w:t>
            </w:r>
            <w:r w:rsidRPr="00D40388">
              <w:rPr>
                <w:spacing w:val="-4"/>
              </w:rPr>
              <w:t xml:space="preserve"> </w:t>
            </w:r>
            <w:r w:rsidRPr="00D40388">
              <w:t>iteration</w:t>
            </w:r>
            <w:r w:rsidRPr="00D40388">
              <w:rPr>
                <w:spacing w:val="-6"/>
              </w:rPr>
              <w:t xml:space="preserve"> </w:t>
            </w:r>
            <w:r w:rsidRPr="00D40388">
              <w:t>with</w:t>
            </w:r>
            <w:r w:rsidRPr="00D40388">
              <w:rPr>
                <w:spacing w:val="-6"/>
              </w:rPr>
              <w:t xml:space="preserve"> </w:t>
            </w:r>
            <w:r w:rsidRPr="00D40388">
              <w:t>structured</w:t>
            </w:r>
            <w:r w:rsidRPr="00D40388">
              <w:rPr>
                <w:spacing w:val="-4"/>
              </w:rPr>
              <w:t xml:space="preserve"> </w:t>
            </w:r>
            <w:r w:rsidRPr="00D40388">
              <w:t>creative thinking approaches and concepts.</w:t>
            </w:r>
          </w:p>
          <w:p w14:paraId="1B73B1AE" w14:textId="209DCD9E" w:rsidR="002227AA" w:rsidRPr="00D40388" w:rsidRDefault="00D40388" w:rsidP="00D40388">
            <w:pPr>
              <w:pStyle w:val="ListBullet"/>
              <w:cnfStyle w:val="000000010000" w:firstRow="0" w:lastRow="0" w:firstColumn="0" w:lastColumn="0" w:oddVBand="0" w:evenVBand="0" w:oddHBand="0" w:evenHBand="1" w:firstRowFirstColumn="0" w:firstRowLastColumn="0" w:lastRowFirstColumn="0" w:lastRowLastColumn="0"/>
            </w:pPr>
            <w:r w:rsidRPr="00D40388">
              <w:t>Promotes</w:t>
            </w:r>
            <w:r w:rsidRPr="00D40388">
              <w:rPr>
                <w:spacing w:val="-3"/>
              </w:rPr>
              <w:t xml:space="preserve"> </w:t>
            </w:r>
            <w:r w:rsidRPr="00D40388">
              <w:t>new</w:t>
            </w:r>
            <w:r w:rsidRPr="00D40388">
              <w:rPr>
                <w:spacing w:val="-3"/>
              </w:rPr>
              <w:t xml:space="preserve"> </w:t>
            </w:r>
            <w:r w:rsidRPr="00D40388">
              <w:t>ideas</w:t>
            </w:r>
            <w:r w:rsidRPr="00D40388">
              <w:rPr>
                <w:spacing w:val="-5"/>
              </w:rPr>
              <w:t xml:space="preserve"> </w:t>
            </w:r>
            <w:r w:rsidRPr="00D40388">
              <w:t>and</w:t>
            </w:r>
            <w:r w:rsidRPr="00D40388">
              <w:rPr>
                <w:spacing w:val="-5"/>
              </w:rPr>
              <w:t xml:space="preserve"> </w:t>
            </w:r>
            <w:r w:rsidRPr="00D40388">
              <w:t>employee-led</w:t>
            </w:r>
            <w:r w:rsidRPr="00D40388">
              <w:rPr>
                <w:spacing w:val="-5"/>
              </w:rPr>
              <w:t xml:space="preserve"> </w:t>
            </w:r>
            <w:r w:rsidRPr="00D40388">
              <w:t>changes</w:t>
            </w:r>
            <w:r w:rsidRPr="00D40388">
              <w:rPr>
                <w:spacing w:val="-3"/>
              </w:rPr>
              <w:t xml:space="preserve"> </w:t>
            </w:r>
            <w:r w:rsidRPr="00D40388">
              <w:t>to</w:t>
            </w:r>
            <w:r w:rsidRPr="00D40388">
              <w:rPr>
                <w:spacing w:val="-5"/>
              </w:rPr>
              <w:t xml:space="preserve"> </w:t>
            </w:r>
            <w:r w:rsidRPr="00D40388">
              <w:t>build awareness of successes across Renewal SA.</w:t>
            </w:r>
          </w:p>
        </w:tc>
      </w:tr>
      <w:tr w:rsidR="002227AA" w:rsidRPr="00D40388" w14:paraId="2A656FEE" w14:textId="77777777" w:rsidTr="008525E2">
        <w:trPr>
          <w:cnfStyle w:val="000000100000" w:firstRow="0" w:lastRow="0" w:firstColumn="0" w:lastColumn="0" w:oddVBand="0" w:evenVBand="0" w:oddHBand="1"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764" w:type="pct"/>
          </w:tcPr>
          <w:p w14:paraId="41186D9E" w14:textId="77777777" w:rsidR="002227AA" w:rsidRPr="00D40388" w:rsidRDefault="002227AA" w:rsidP="002227AA">
            <w:pPr>
              <w:pStyle w:val="TableText"/>
              <w:rPr>
                <w:b/>
                <w:bCs/>
              </w:rPr>
            </w:pPr>
            <w:r w:rsidRPr="00D40388">
              <w:rPr>
                <w:b/>
                <w:bCs/>
              </w:rPr>
              <w:t xml:space="preserve">Solutions Focused </w:t>
            </w:r>
          </w:p>
        </w:tc>
        <w:tc>
          <w:tcPr>
            <w:tcW w:w="971" w:type="pct"/>
          </w:tcPr>
          <w:p w14:paraId="364D6BAA" w14:textId="0887EAF4" w:rsidR="00A545C3" w:rsidRPr="00D40388" w:rsidRDefault="00B93A63" w:rsidP="008525E2">
            <w:pPr>
              <w:pStyle w:val="TableBullet"/>
              <w:numPr>
                <w:ilvl w:val="0"/>
                <w:numId w:val="0"/>
              </w:numPr>
              <w:ind w:left="227" w:hanging="227"/>
              <w:cnfStyle w:val="000000100000" w:firstRow="0" w:lastRow="0" w:firstColumn="0" w:lastColumn="0" w:oddVBand="0" w:evenVBand="0" w:oddHBand="1" w:evenHBand="0" w:firstRowFirstColumn="0" w:firstRowLastColumn="0" w:lastRowFirstColumn="0" w:lastRowLastColumn="0"/>
            </w:pPr>
            <w:sdt>
              <w:sdtPr>
                <w:alias w:val="Solutions Focused"/>
                <w:tag w:val="Solutions Focused"/>
                <w:id w:val="-1108961527"/>
                <w:placeholder>
                  <w:docPart w:val="CB7867CB7F06420DA851E53EDF4022F6"/>
                </w:placeholder>
                <w:dropDownList>
                  <w:listItem w:value="Choose an item."/>
                  <w:listItem w:displayText="Prioritise and plan" w:value="Prioritise and plan"/>
                  <w:listItem w:displayText="Solve problems" w:value="Solve problems"/>
                  <w:listItem w:displayText="Embrace digital and data" w:value="Embrace digital and data"/>
                  <w:listItem w:displayText="Apply business and commercial acumen" w:value="Apply business and commercial acumen"/>
                </w:dropDownList>
              </w:sdtPr>
              <w:sdtEndPr/>
              <w:sdtContent>
                <w:r w:rsidR="00D40388" w:rsidRPr="00D40388">
                  <w:t xml:space="preserve">Apply business and </w:t>
                </w:r>
                <w:r w:rsidR="00D40388" w:rsidRPr="00D40388">
                  <w:lastRenderedPageBreak/>
                  <w:t>commercial acumen</w:t>
                </w:r>
              </w:sdtContent>
            </w:sdt>
          </w:p>
          <w:p w14:paraId="1F7BC1A4" w14:textId="03733DCE" w:rsidR="002227AA" w:rsidRPr="00D40388" w:rsidRDefault="002227AA" w:rsidP="008525E2">
            <w:pPr>
              <w:pStyle w:val="TableBullet"/>
              <w:numPr>
                <w:ilvl w:val="0"/>
                <w:numId w:val="0"/>
              </w:numPr>
              <w:ind w:left="227" w:hanging="227"/>
              <w:cnfStyle w:val="000000100000" w:firstRow="0" w:lastRow="0" w:firstColumn="0" w:lastColumn="0" w:oddVBand="0" w:evenVBand="0" w:oddHBand="1" w:evenHBand="0" w:firstRowFirstColumn="0" w:firstRowLastColumn="0" w:lastRowFirstColumn="0" w:lastRowLastColumn="0"/>
            </w:pPr>
          </w:p>
        </w:tc>
        <w:tc>
          <w:tcPr>
            <w:tcW w:w="904" w:type="pct"/>
          </w:tcPr>
          <w:p w14:paraId="31C71B7F" w14:textId="666A7B07" w:rsidR="008525E2" w:rsidRPr="00D40388" w:rsidRDefault="002227AA" w:rsidP="008525E2">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D40388">
              <w:lastRenderedPageBreak/>
              <w:t xml:space="preserve"> </w:t>
            </w:r>
            <w:sdt>
              <w:sdtPr>
                <w:alias w:val="Solutions Focused  Level"/>
                <w:tag w:val="Solutions Focused  Level"/>
                <w:id w:val="916974987"/>
                <w:placeholder>
                  <w:docPart w:val="8ADE283AE9974D2D9405F4106097F5F3"/>
                </w:placeholder>
                <w:dropDownList>
                  <w:listItem w:value="Choose an item."/>
                  <w:listItem w:displayText="Foundational" w:value="Foundational"/>
                  <w:listItem w:displayText="Intermediate" w:value="Intermediate"/>
                  <w:listItem w:displayText="Accomplished" w:value="Accomplished"/>
                  <w:listItem w:displayText="Advanced" w:value="Advanced"/>
                </w:dropDownList>
              </w:sdtPr>
              <w:sdtEndPr/>
              <w:sdtContent>
                <w:r w:rsidR="00D40388" w:rsidRPr="00D40388">
                  <w:t>Accomplished</w:t>
                </w:r>
              </w:sdtContent>
            </w:sdt>
          </w:p>
          <w:p w14:paraId="061CD2EB" w14:textId="3E76B147" w:rsidR="002227AA" w:rsidRPr="00D40388" w:rsidRDefault="002227AA" w:rsidP="00266AAA">
            <w:pPr>
              <w:pStyle w:val="TableText"/>
              <w:cnfStyle w:val="000000100000" w:firstRow="0" w:lastRow="0" w:firstColumn="0" w:lastColumn="0" w:oddVBand="0" w:evenVBand="0" w:oddHBand="1" w:evenHBand="0" w:firstRowFirstColumn="0" w:firstRowLastColumn="0" w:lastRowFirstColumn="0" w:lastRowLastColumn="0"/>
            </w:pPr>
          </w:p>
        </w:tc>
        <w:tc>
          <w:tcPr>
            <w:tcW w:w="2361" w:type="pct"/>
          </w:tcPr>
          <w:p w14:paraId="5DF2C123" w14:textId="77777777" w:rsidR="00D40388" w:rsidRPr="00D40388" w:rsidRDefault="00D40388" w:rsidP="00D40388">
            <w:pPr>
              <w:pStyle w:val="ListBullet"/>
              <w:cnfStyle w:val="000000100000" w:firstRow="0" w:lastRow="0" w:firstColumn="0" w:lastColumn="0" w:oddVBand="0" w:evenVBand="0" w:oddHBand="1" w:evenHBand="0" w:firstRowFirstColumn="0" w:firstRowLastColumn="0" w:lastRowFirstColumn="0" w:lastRowLastColumn="0"/>
            </w:pPr>
            <w:r w:rsidRPr="00D40388">
              <w:t>Find</w:t>
            </w:r>
            <w:r w:rsidRPr="00D40388">
              <w:rPr>
                <w:spacing w:val="-3"/>
              </w:rPr>
              <w:t xml:space="preserve"> </w:t>
            </w:r>
            <w:r w:rsidRPr="00D40388">
              <w:t>ways</w:t>
            </w:r>
            <w:r w:rsidRPr="00D40388">
              <w:rPr>
                <w:spacing w:val="-5"/>
              </w:rPr>
              <w:t xml:space="preserve"> </w:t>
            </w:r>
            <w:r w:rsidRPr="00D40388">
              <w:t>to</w:t>
            </w:r>
            <w:r w:rsidRPr="00D40388">
              <w:rPr>
                <w:spacing w:val="-5"/>
              </w:rPr>
              <w:t xml:space="preserve"> </w:t>
            </w:r>
            <w:r w:rsidRPr="00D40388">
              <w:t>maximise</w:t>
            </w:r>
            <w:r w:rsidRPr="00D40388">
              <w:rPr>
                <w:spacing w:val="-5"/>
              </w:rPr>
              <w:t xml:space="preserve"> </w:t>
            </w:r>
            <w:r w:rsidRPr="00D40388">
              <w:t>the</w:t>
            </w:r>
            <w:r w:rsidRPr="00D40388">
              <w:rPr>
                <w:spacing w:val="-5"/>
              </w:rPr>
              <w:t xml:space="preserve"> </w:t>
            </w:r>
            <w:r w:rsidRPr="00D40388">
              <w:t>economic</w:t>
            </w:r>
            <w:r w:rsidRPr="00D40388">
              <w:rPr>
                <w:spacing w:val="-4"/>
              </w:rPr>
              <w:t xml:space="preserve"> </w:t>
            </w:r>
            <w:r w:rsidRPr="00D40388">
              <w:t>value</w:t>
            </w:r>
            <w:r w:rsidRPr="00D40388">
              <w:rPr>
                <w:spacing w:val="-5"/>
              </w:rPr>
              <w:t xml:space="preserve"> </w:t>
            </w:r>
            <w:r w:rsidRPr="00D40388">
              <w:t>of</w:t>
            </w:r>
            <w:r w:rsidRPr="00D40388">
              <w:rPr>
                <w:spacing w:val="-3"/>
              </w:rPr>
              <w:t xml:space="preserve"> </w:t>
            </w:r>
            <w:r w:rsidRPr="00D40388">
              <w:t>Renewal</w:t>
            </w:r>
            <w:r w:rsidRPr="00D40388">
              <w:rPr>
                <w:spacing w:val="-2"/>
              </w:rPr>
              <w:t xml:space="preserve"> </w:t>
            </w:r>
            <w:r w:rsidRPr="00D40388">
              <w:t xml:space="preserve">SA’s operations </w:t>
            </w:r>
            <w:r w:rsidRPr="00D40388">
              <w:lastRenderedPageBreak/>
              <w:t>through cost benefit analysis and solutions.</w:t>
            </w:r>
          </w:p>
          <w:p w14:paraId="44E843B7" w14:textId="2AE498F3" w:rsidR="00D40388" w:rsidRPr="00D40388" w:rsidRDefault="00D40388" w:rsidP="00D40388">
            <w:pPr>
              <w:pStyle w:val="ListBullet"/>
              <w:cnfStyle w:val="000000100000" w:firstRow="0" w:lastRow="0" w:firstColumn="0" w:lastColumn="0" w:oddVBand="0" w:evenVBand="0" w:oddHBand="1" w:evenHBand="0" w:firstRowFirstColumn="0" w:firstRowLastColumn="0" w:lastRowFirstColumn="0" w:lastRowLastColumn="0"/>
            </w:pPr>
            <w:r w:rsidRPr="00D40388">
              <w:t>Integrate</w:t>
            </w:r>
            <w:r w:rsidRPr="00D40388">
              <w:rPr>
                <w:spacing w:val="-6"/>
              </w:rPr>
              <w:t xml:space="preserve"> </w:t>
            </w:r>
            <w:r w:rsidRPr="00D40388">
              <w:t>support</w:t>
            </w:r>
            <w:r w:rsidRPr="00D40388">
              <w:rPr>
                <w:spacing w:val="-6"/>
              </w:rPr>
              <w:t xml:space="preserve"> </w:t>
            </w:r>
            <w:r w:rsidRPr="00D40388">
              <w:t>services</w:t>
            </w:r>
            <w:r w:rsidRPr="00D40388">
              <w:rPr>
                <w:spacing w:val="-3"/>
              </w:rPr>
              <w:t xml:space="preserve"> </w:t>
            </w:r>
            <w:r w:rsidRPr="00D40388">
              <w:t>in</w:t>
            </w:r>
            <w:r w:rsidRPr="00D40388">
              <w:rPr>
                <w:spacing w:val="-4"/>
              </w:rPr>
              <w:t xml:space="preserve"> </w:t>
            </w:r>
            <w:r w:rsidRPr="00D40388">
              <w:t>solution</w:t>
            </w:r>
            <w:r w:rsidRPr="00D40388">
              <w:rPr>
                <w:spacing w:val="-4"/>
              </w:rPr>
              <w:t xml:space="preserve"> </w:t>
            </w:r>
            <w:r w:rsidRPr="00D40388">
              <w:t>development</w:t>
            </w:r>
            <w:r w:rsidRPr="00D40388">
              <w:rPr>
                <w:spacing w:val="-4"/>
              </w:rPr>
              <w:t xml:space="preserve"> </w:t>
            </w:r>
            <w:r w:rsidRPr="00D40388">
              <w:t>and</w:t>
            </w:r>
            <w:r w:rsidRPr="00D40388">
              <w:rPr>
                <w:spacing w:val="-4"/>
              </w:rPr>
              <w:t xml:space="preserve"> </w:t>
            </w:r>
            <w:r w:rsidRPr="00D40388">
              <w:t>decision making to improve understanding and value.</w:t>
            </w:r>
          </w:p>
          <w:p w14:paraId="1D7AA1D1" w14:textId="22080782" w:rsidR="00D40388" w:rsidRPr="00D40388" w:rsidRDefault="00D40388" w:rsidP="00D40388">
            <w:pPr>
              <w:pStyle w:val="ListBullet"/>
              <w:cnfStyle w:val="000000100000" w:firstRow="0" w:lastRow="0" w:firstColumn="0" w:lastColumn="0" w:oddVBand="0" w:evenVBand="0" w:oddHBand="1" w:evenHBand="0" w:firstRowFirstColumn="0" w:firstRowLastColumn="0" w:lastRowFirstColumn="0" w:lastRowLastColumn="0"/>
            </w:pPr>
            <w:r w:rsidRPr="00D40388">
              <w:t>Assist</w:t>
            </w:r>
            <w:r w:rsidRPr="00D40388">
              <w:rPr>
                <w:spacing w:val="-4"/>
              </w:rPr>
              <w:t xml:space="preserve"> </w:t>
            </w:r>
            <w:r w:rsidRPr="00D40388">
              <w:t>Renewal</w:t>
            </w:r>
            <w:r w:rsidRPr="00D40388">
              <w:rPr>
                <w:spacing w:val="-3"/>
              </w:rPr>
              <w:t xml:space="preserve"> </w:t>
            </w:r>
            <w:r w:rsidRPr="00D40388">
              <w:t>SA</w:t>
            </w:r>
            <w:r w:rsidRPr="00D40388">
              <w:rPr>
                <w:spacing w:val="-7"/>
              </w:rPr>
              <w:t xml:space="preserve"> </w:t>
            </w:r>
            <w:r w:rsidRPr="00D40388">
              <w:t>to</w:t>
            </w:r>
            <w:r w:rsidRPr="00D40388">
              <w:rPr>
                <w:spacing w:val="-4"/>
              </w:rPr>
              <w:t xml:space="preserve"> </w:t>
            </w:r>
            <w:r w:rsidRPr="00D40388">
              <w:t>translate</w:t>
            </w:r>
            <w:r w:rsidRPr="00D40388">
              <w:rPr>
                <w:spacing w:val="-4"/>
              </w:rPr>
              <w:t xml:space="preserve"> </w:t>
            </w:r>
            <w:r w:rsidRPr="00D40388">
              <w:t>and</w:t>
            </w:r>
            <w:r w:rsidRPr="00D40388">
              <w:rPr>
                <w:spacing w:val="-6"/>
              </w:rPr>
              <w:t xml:space="preserve"> </w:t>
            </w:r>
            <w:r w:rsidRPr="00D40388">
              <w:t>navigate</w:t>
            </w:r>
            <w:r w:rsidRPr="00D40388">
              <w:rPr>
                <w:spacing w:val="-6"/>
              </w:rPr>
              <w:t xml:space="preserve"> </w:t>
            </w:r>
            <w:r w:rsidRPr="00D40388">
              <w:t>complex</w:t>
            </w:r>
            <w:r w:rsidRPr="00D40388">
              <w:rPr>
                <w:spacing w:val="-3"/>
              </w:rPr>
              <w:t xml:space="preserve"> </w:t>
            </w:r>
            <w:r w:rsidRPr="00D40388">
              <w:t>business concepts and arrangements.</w:t>
            </w:r>
          </w:p>
          <w:p w14:paraId="5B74C990" w14:textId="1EE514DF" w:rsidR="002227AA" w:rsidRPr="00D40388" w:rsidRDefault="00D40388" w:rsidP="00D40388">
            <w:pPr>
              <w:pStyle w:val="ListBullet"/>
              <w:cnfStyle w:val="000000100000" w:firstRow="0" w:lastRow="0" w:firstColumn="0" w:lastColumn="0" w:oddVBand="0" w:evenVBand="0" w:oddHBand="1" w:evenHBand="0" w:firstRowFirstColumn="0" w:firstRowLastColumn="0" w:lastRowFirstColumn="0" w:lastRowLastColumn="0"/>
            </w:pPr>
            <w:r w:rsidRPr="00D40388">
              <w:t>Position</w:t>
            </w:r>
            <w:r w:rsidRPr="00D40388">
              <w:rPr>
                <w:spacing w:val="-4"/>
              </w:rPr>
              <w:t xml:space="preserve"> </w:t>
            </w:r>
            <w:r w:rsidRPr="00D40388">
              <w:t>Renewal</w:t>
            </w:r>
            <w:r w:rsidRPr="00D40388">
              <w:rPr>
                <w:spacing w:val="-6"/>
              </w:rPr>
              <w:t xml:space="preserve"> </w:t>
            </w:r>
            <w:r w:rsidRPr="00D40388">
              <w:t>SA</w:t>
            </w:r>
            <w:r w:rsidRPr="00D40388">
              <w:rPr>
                <w:spacing w:val="-4"/>
              </w:rPr>
              <w:t xml:space="preserve"> </w:t>
            </w:r>
            <w:r w:rsidRPr="00D40388">
              <w:t>strongly</w:t>
            </w:r>
            <w:r w:rsidRPr="00D40388">
              <w:rPr>
                <w:spacing w:val="-5"/>
              </w:rPr>
              <w:t xml:space="preserve"> </w:t>
            </w:r>
            <w:r w:rsidRPr="00D40388">
              <w:t>in</w:t>
            </w:r>
            <w:r w:rsidRPr="00D40388">
              <w:rPr>
                <w:spacing w:val="-4"/>
              </w:rPr>
              <w:t xml:space="preserve"> </w:t>
            </w:r>
            <w:r w:rsidRPr="00D40388">
              <w:t>contract</w:t>
            </w:r>
            <w:r w:rsidRPr="00D40388">
              <w:rPr>
                <w:spacing w:val="-4"/>
              </w:rPr>
              <w:t xml:space="preserve"> </w:t>
            </w:r>
            <w:r w:rsidRPr="00D40388">
              <w:t>negotiation</w:t>
            </w:r>
            <w:r w:rsidRPr="00D40388">
              <w:rPr>
                <w:spacing w:val="-4"/>
              </w:rPr>
              <w:t xml:space="preserve"> </w:t>
            </w:r>
            <w:r w:rsidRPr="00D40388">
              <w:t>and</w:t>
            </w:r>
            <w:r w:rsidRPr="00D40388">
              <w:rPr>
                <w:spacing w:val="-4"/>
              </w:rPr>
              <w:t xml:space="preserve"> </w:t>
            </w:r>
            <w:r w:rsidRPr="00D40388">
              <w:t>drive value through contracts while maintaining relationships.</w:t>
            </w:r>
          </w:p>
        </w:tc>
      </w:tr>
      <w:tr w:rsidR="002227AA" w:rsidRPr="00D40388" w14:paraId="255C0176" w14:textId="77777777" w:rsidTr="008525E2">
        <w:trPr>
          <w:cnfStyle w:val="000000010000" w:firstRow="0" w:lastRow="0" w:firstColumn="0" w:lastColumn="0" w:oddVBand="0" w:evenVBand="0" w:oddHBand="0" w:evenHBand="1"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764" w:type="pct"/>
          </w:tcPr>
          <w:p w14:paraId="1083D667" w14:textId="77777777" w:rsidR="002227AA" w:rsidRPr="00D40388" w:rsidRDefault="002227AA" w:rsidP="002227AA">
            <w:pPr>
              <w:pStyle w:val="TableText"/>
              <w:rPr>
                <w:b/>
                <w:bCs/>
              </w:rPr>
            </w:pPr>
            <w:r w:rsidRPr="00D40388">
              <w:rPr>
                <w:b/>
                <w:bCs/>
              </w:rPr>
              <w:lastRenderedPageBreak/>
              <w:t>People Leadership</w:t>
            </w:r>
          </w:p>
        </w:tc>
        <w:tc>
          <w:tcPr>
            <w:tcW w:w="971" w:type="pct"/>
          </w:tcPr>
          <w:p w14:paraId="59A99CE9" w14:textId="07B2BF57" w:rsidR="002227AA" w:rsidRPr="00D40388" w:rsidRDefault="00D40388" w:rsidP="008525E2">
            <w:pPr>
              <w:pStyle w:val="TableBullet"/>
              <w:numPr>
                <w:ilvl w:val="0"/>
                <w:numId w:val="0"/>
              </w:numPr>
              <w:cnfStyle w:val="000000010000" w:firstRow="0" w:lastRow="0" w:firstColumn="0" w:lastColumn="0" w:oddVBand="0" w:evenVBand="0" w:oddHBand="0" w:evenHBand="1" w:firstRowFirstColumn="0" w:firstRowLastColumn="0" w:lastRowFirstColumn="0" w:lastRowLastColumn="0"/>
            </w:pPr>
            <w:r w:rsidRPr="00D40388">
              <w:t>Develop our people</w:t>
            </w:r>
          </w:p>
        </w:tc>
        <w:tc>
          <w:tcPr>
            <w:tcW w:w="904" w:type="pct"/>
          </w:tcPr>
          <w:sdt>
            <w:sdtPr>
              <w:alias w:val="People Leadership Level"/>
              <w:tag w:val="People Leadership Level"/>
              <w:id w:val="-1764067427"/>
              <w:placeholder>
                <w:docPart w:val="54526ED8354F43B78C9EB591F879FE65"/>
              </w:placeholder>
              <w:dropDownList>
                <w:listItem w:value="Choose an item."/>
                <w:listItem w:displayText="Foundational" w:value="Foundational"/>
                <w:listItem w:displayText="Intermediate" w:value="Intermediate"/>
                <w:listItem w:displayText="Accomplished" w:value="Accomplished"/>
                <w:listItem w:displayText="Advanced" w:value="Advanced"/>
              </w:dropDownList>
            </w:sdtPr>
            <w:sdtEndPr/>
            <w:sdtContent>
              <w:p w14:paraId="0DACE90C" w14:textId="4FEE4623" w:rsidR="008525E2" w:rsidRPr="00D40388" w:rsidRDefault="00D40388" w:rsidP="008525E2">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D40388">
                  <w:t>Accomplished</w:t>
                </w:r>
              </w:p>
            </w:sdtContent>
          </w:sdt>
          <w:p w14:paraId="5AF57EB8" w14:textId="77777777" w:rsidR="002227AA" w:rsidRPr="00D40388" w:rsidRDefault="002227AA" w:rsidP="00266AAA">
            <w:pPr>
              <w:pStyle w:val="TableText"/>
              <w:cnfStyle w:val="000000010000" w:firstRow="0" w:lastRow="0" w:firstColumn="0" w:lastColumn="0" w:oddVBand="0" w:evenVBand="0" w:oddHBand="0" w:evenHBand="1" w:firstRowFirstColumn="0" w:firstRowLastColumn="0" w:lastRowFirstColumn="0" w:lastRowLastColumn="0"/>
            </w:pPr>
          </w:p>
        </w:tc>
        <w:tc>
          <w:tcPr>
            <w:tcW w:w="2361" w:type="pct"/>
          </w:tcPr>
          <w:p w14:paraId="1F736348" w14:textId="77777777" w:rsidR="00D40388" w:rsidRPr="00D40388" w:rsidRDefault="00D40388" w:rsidP="00D40388">
            <w:pPr>
              <w:pStyle w:val="ListBullet"/>
              <w:cnfStyle w:val="000000010000" w:firstRow="0" w:lastRow="0" w:firstColumn="0" w:lastColumn="0" w:oddVBand="0" w:evenVBand="0" w:oddHBand="0" w:evenHBand="1" w:firstRowFirstColumn="0" w:firstRowLastColumn="0" w:lastRowFirstColumn="0" w:lastRowLastColumn="0"/>
            </w:pPr>
            <w:r w:rsidRPr="00D40388">
              <w:t>Develop</w:t>
            </w:r>
            <w:r w:rsidRPr="00D40388">
              <w:rPr>
                <w:spacing w:val="-4"/>
              </w:rPr>
              <w:t xml:space="preserve"> </w:t>
            </w:r>
            <w:r w:rsidRPr="00D40388">
              <w:t>and</w:t>
            </w:r>
            <w:r w:rsidRPr="00D40388">
              <w:rPr>
                <w:spacing w:val="-4"/>
              </w:rPr>
              <w:t xml:space="preserve"> </w:t>
            </w:r>
            <w:r w:rsidRPr="00D40388">
              <w:t>drive</w:t>
            </w:r>
            <w:r w:rsidRPr="00D40388">
              <w:rPr>
                <w:spacing w:val="-6"/>
              </w:rPr>
              <w:t xml:space="preserve"> </w:t>
            </w:r>
            <w:r w:rsidRPr="00D40388">
              <w:t>systems</w:t>
            </w:r>
            <w:r w:rsidRPr="00D40388">
              <w:rPr>
                <w:spacing w:val="-3"/>
              </w:rPr>
              <w:t xml:space="preserve"> </w:t>
            </w:r>
            <w:r w:rsidRPr="00D40388">
              <w:t>and</w:t>
            </w:r>
            <w:r w:rsidRPr="00D40388">
              <w:rPr>
                <w:spacing w:val="-4"/>
              </w:rPr>
              <w:t xml:space="preserve"> </w:t>
            </w:r>
            <w:r w:rsidRPr="00D40388">
              <w:t>processes</w:t>
            </w:r>
            <w:r w:rsidRPr="00D40388">
              <w:rPr>
                <w:spacing w:val="-3"/>
              </w:rPr>
              <w:t xml:space="preserve"> </w:t>
            </w:r>
            <w:r w:rsidRPr="00D40388">
              <w:t>that</w:t>
            </w:r>
            <w:r w:rsidRPr="00D40388">
              <w:rPr>
                <w:spacing w:val="-4"/>
              </w:rPr>
              <w:t xml:space="preserve"> </w:t>
            </w:r>
            <w:r w:rsidRPr="00D40388">
              <w:t>create</w:t>
            </w:r>
            <w:r w:rsidRPr="00D40388">
              <w:rPr>
                <w:spacing w:val="-6"/>
              </w:rPr>
              <w:t xml:space="preserve"> </w:t>
            </w:r>
            <w:r w:rsidRPr="00D40388">
              <w:t>equitable and transparent performance management.</w:t>
            </w:r>
          </w:p>
          <w:p w14:paraId="28B48F88" w14:textId="21961FD8" w:rsidR="00D40388" w:rsidRPr="00D40388" w:rsidRDefault="00D40388" w:rsidP="00D40388">
            <w:pPr>
              <w:pStyle w:val="ListBullet"/>
              <w:cnfStyle w:val="000000010000" w:firstRow="0" w:lastRow="0" w:firstColumn="0" w:lastColumn="0" w:oddVBand="0" w:evenVBand="0" w:oddHBand="0" w:evenHBand="1" w:firstRowFirstColumn="0" w:firstRowLastColumn="0" w:lastRowFirstColumn="0" w:lastRowLastColumn="0"/>
            </w:pPr>
            <w:r w:rsidRPr="00D40388">
              <w:t>Ensure</w:t>
            </w:r>
            <w:r w:rsidRPr="00D40388">
              <w:rPr>
                <w:spacing w:val="-6"/>
              </w:rPr>
              <w:t xml:space="preserve"> </w:t>
            </w:r>
            <w:r w:rsidRPr="00D40388">
              <w:t>all</w:t>
            </w:r>
            <w:r w:rsidRPr="00D40388">
              <w:rPr>
                <w:spacing w:val="-6"/>
              </w:rPr>
              <w:t xml:space="preserve"> </w:t>
            </w:r>
            <w:r w:rsidRPr="00D40388">
              <w:t>assessments</w:t>
            </w:r>
            <w:r w:rsidRPr="00D40388">
              <w:rPr>
                <w:spacing w:val="-3"/>
              </w:rPr>
              <w:t xml:space="preserve"> </w:t>
            </w:r>
            <w:r w:rsidRPr="00D40388">
              <w:t>are</w:t>
            </w:r>
            <w:r w:rsidRPr="00D40388">
              <w:rPr>
                <w:spacing w:val="-4"/>
              </w:rPr>
              <w:t xml:space="preserve"> </w:t>
            </w:r>
            <w:r w:rsidRPr="00D40388">
              <w:t>objective</w:t>
            </w:r>
            <w:r w:rsidRPr="00D40388">
              <w:rPr>
                <w:spacing w:val="-4"/>
              </w:rPr>
              <w:t xml:space="preserve"> </w:t>
            </w:r>
            <w:r w:rsidRPr="00D40388">
              <w:t>and</w:t>
            </w:r>
            <w:r w:rsidRPr="00D40388">
              <w:rPr>
                <w:spacing w:val="-4"/>
              </w:rPr>
              <w:t xml:space="preserve"> </w:t>
            </w:r>
            <w:r w:rsidRPr="00D40388">
              <w:t>comparisons</w:t>
            </w:r>
            <w:r w:rsidRPr="00D40388">
              <w:rPr>
                <w:spacing w:val="-3"/>
              </w:rPr>
              <w:t xml:space="preserve"> </w:t>
            </w:r>
            <w:r w:rsidRPr="00D40388">
              <w:t>are</w:t>
            </w:r>
            <w:r w:rsidRPr="00D40388">
              <w:rPr>
                <w:spacing w:val="-6"/>
              </w:rPr>
              <w:t xml:space="preserve"> </w:t>
            </w:r>
            <w:r w:rsidRPr="00D40388">
              <w:t>fair in the performance review of individuals and teams.</w:t>
            </w:r>
          </w:p>
          <w:p w14:paraId="1C54BA3B" w14:textId="7FAF5B65" w:rsidR="00D40388" w:rsidRPr="00D40388" w:rsidRDefault="00D40388" w:rsidP="00D40388">
            <w:pPr>
              <w:pStyle w:val="ListBullet"/>
              <w:cnfStyle w:val="000000010000" w:firstRow="0" w:lastRow="0" w:firstColumn="0" w:lastColumn="0" w:oddVBand="0" w:evenVBand="0" w:oddHBand="0" w:evenHBand="1" w:firstRowFirstColumn="0" w:firstRowLastColumn="0" w:lastRowFirstColumn="0" w:lastRowLastColumn="0"/>
            </w:pPr>
            <w:r w:rsidRPr="00D40388">
              <w:t>Drive</w:t>
            </w:r>
            <w:r w:rsidRPr="00D40388">
              <w:rPr>
                <w:spacing w:val="-4"/>
              </w:rPr>
              <w:t xml:space="preserve"> </w:t>
            </w:r>
            <w:r w:rsidRPr="00D40388">
              <w:t>initiatives</w:t>
            </w:r>
            <w:r w:rsidRPr="00D40388">
              <w:rPr>
                <w:spacing w:val="-3"/>
              </w:rPr>
              <w:t xml:space="preserve"> </w:t>
            </w:r>
            <w:r w:rsidRPr="00D40388">
              <w:t>that</w:t>
            </w:r>
            <w:r w:rsidRPr="00D40388">
              <w:rPr>
                <w:spacing w:val="-4"/>
              </w:rPr>
              <w:t xml:space="preserve"> </w:t>
            </w:r>
            <w:r w:rsidRPr="00D40388">
              <w:t>create</w:t>
            </w:r>
            <w:r w:rsidRPr="00D40388">
              <w:rPr>
                <w:spacing w:val="-6"/>
              </w:rPr>
              <w:t xml:space="preserve"> </w:t>
            </w:r>
            <w:r w:rsidRPr="00D40388">
              <w:t>new</w:t>
            </w:r>
            <w:r w:rsidRPr="00D40388">
              <w:rPr>
                <w:spacing w:val="-4"/>
              </w:rPr>
              <w:t xml:space="preserve"> </w:t>
            </w:r>
            <w:r w:rsidRPr="00D40388">
              <w:t>opportunities</w:t>
            </w:r>
            <w:r w:rsidRPr="00D40388">
              <w:rPr>
                <w:spacing w:val="-3"/>
              </w:rPr>
              <w:t xml:space="preserve"> </w:t>
            </w:r>
            <w:r w:rsidRPr="00D40388">
              <w:t>for</w:t>
            </w:r>
            <w:r w:rsidRPr="00D40388">
              <w:rPr>
                <w:spacing w:val="-6"/>
              </w:rPr>
              <w:t xml:space="preserve"> </w:t>
            </w:r>
            <w:r w:rsidRPr="00D40388">
              <w:t>others</w:t>
            </w:r>
            <w:r w:rsidRPr="00D40388">
              <w:rPr>
                <w:spacing w:val="-3"/>
              </w:rPr>
              <w:t xml:space="preserve"> </w:t>
            </w:r>
            <w:r w:rsidRPr="00D40388">
              <w:t>across Renewal SA to build skills or gain experience.</w:t>
            </w:r>
          </w:p>
          <w:p w14:paraId="170B3E26" w14:textId="449B7E9A" w:rsidR="00D40388" w:rsidRPr="00D40388" w:rsidRDefault="00D40388" w:rsidP="00D40388">
            <w:pPr>
              <w:pStyle w:val="ListBullet"/>
              <w:cnfStyle w:val="000000010000" w:firstRow="0" w:lastRow="0" w:firstColumn="0" w:lastColumn="0" w:oddVBand="0" w:evenVBand="0" w:oddHBand="0" w:evenHBand="1" w:firstRowFirstColumn="0" w:firstRowLastColumn="0" w:lastRowFirstColumn="0" w:lastRowLastColumn="0"/>
            </w:pPr>
            <w:r w:rsidRPr="00D40388">
              <w:t>Identify</w:t>
            </w:r>
            <w:r w:rsidRPr="00D40388">
              <w:rPr>
                <w:spacing w:val="-6"/>
              </w:rPr>
              <w:t xml:space="preserve"> </w:t>
            </w:r>
            <w:r w:rsidRPr="00D40388">
              <w:t>and</w:t>
            </w:r>
            <w:r w:rsidRPr="00D40388">
              <w:rPr>
                <w:spacing w:val="-6"/>
              </w:rPr>
              <w:t xml:space="preserve"> </w:t>
            </w:r>
            <w:r w:rsidRPr="00D40388">
              <w:t>address</w:t>
            </w:r>
            <w:r w:rsidRPr="00D40388">
              <w:rPr>
                <w:spacing w:val="-4"/>
              </w:rPr>
              <w:t xml:space="preserve"> </w:t>
            </w:r>
            <w:r w:rsidRPr="00D40388">
              <w:t>underperformance</w:t>
            </w:r>
            <w:r w:rsidRPr="00D40388">
              <w:rPr>
                <w:spacing w:val="-6"/>
              </w:rPr>
              <w:t xml:space="preserve"> </w:t>
            </w:r>
            <w:r w:rsidRPr="00D40388">
              <w:t>of</w:t>
            </w:r>
            <w:r w:rsidRPr="00D40388">
              <w:rPr>
                <w:spacing w:val="-5"/>
              </w:rPr>
              <w:t xml:space="preserve"> </w:t>
            </w:r>
            <w:r w:rsidRPr="00D40388">
              <w:t>teams</w:t>
            </w:r>
            <w:r w:rsidRPr="00D40388">
              <w:rPr>
                <w:spacing w:val="-4"/>
              </w:rPr>
              <w:t xml:space="preserve"> </w:t>
            </w:r>
            <w:r w:rsidRPr="00D40388">
              <w:t>through proactive monitoring and activities to correct issues.</w:t>
            </w:r>
          </w:p>
        </w:tc>
      </w:tr>
    </w:tbl>
    <w:p w14:paraId="36355686" w14:textId="77777777" w:rsidR="002227AA" w:rsidRPr="00D40388" w:rsidRDefault="002227AA" w:rsidP="002227AA">
      <w:pPr>
        <w:spacing w:after="0"/>
      </w:pPr>
    </w:p>
    <w:p w14:paraId="695BBD7C" w14:textId="77777777" w:rsidR="00147070" w:rsidRPr="00D40388" w:rsidRDefault="00147070" w:rsidP="00147070"/>
    <w:tbl>
      <w:tblPr>
        <w:tblStyle w:val="RenewalSATable2"/>
        <w:tblW w:w="5000" w:type="pct"/>
        <w:tblLayout w:type="fixed"/>
        <w:tblLook w:val="04A0" w:firstRow="1" w:lastRow="0" w:firstColumn="1" w:lastColumn="0" w:noHBand="0" w:noVBand="1"/>
      </w:tblPr>
      <w:tblGrid>
        <w:gridCol w:w="1416"/>
        <w:gridCol w:w="2685"/>
        <w:gridCol w:w="568"/>
        <w:gridCol w:w="1275"/>
        <w:gridCol w:w="3677"/>
        <w:gridCol w:w="564"/>
      </w:tblGrid>
      <w:tr w:rsidR="00F12325" w:rsidRPr="00D40388" w14:paraId="158A5B17" w14:textId="77777777" w:rsidTr="00DF52E9">
        <w:trPr>
          <w:cnfStyle w:val="100000000000" w:firstRow="1" w:lastRow="0" w:firstColumn="0" w:lastColumn="0" w:oddVBand="0" w:evenVBand="0" w:oddHBand="0" w:evenHBand="0" w:firstRowFirstColumn="0" w:firstRowLastColumn="0" w:lastRowFirstColumn="0" w:lastRowLastColumn="0"/>
          <w:trHeight w:hRule="exact" w:val="428"/>
        </w:trPr>
        <w:tc>
          <w:tcPr>
            <w:tcW w:w="2292" w:type="pct"/>
            <w:gridSpan w:val="3"/>
          </w:tcPr>
          <w:p w14:paraId="0C1FF274" w14:textId="77777777" w:rsidR="002227AA" w:rsidRPr="00D40388" w:rsidRDefault="002227AA" w:rsidP="00482D3A">
            <w:pPr>
              <w:pStyle w:val="TableHeading"/>
            </w:pPr>
            <w:r w:rsidRPr="00D40388">
              <w:t xml:space="preserve">Delegate </w:t>
            </w:r>
          </w:p>
        </w:tc>
        <w:tc>
          <w:tcPr>
            <w:tcW w:w="2708" w:type="pct"/>
            <w:gridSpan w:val="3"/>
          </w:tcPr>
          <w:p w14:paraId="40A503AA" w14:textId="77777777" w:rsidR="002227AA" w:rsidRPr="00D40388" w:rsidRDefault="002227AA" w:rsidP="00482D3A">
            <w:pPr>
              <w:pStyle w:val="TableHeading"/>
            </w:pPr>
            <w:r w:rsidRPr="00D40388">
              <w:t>Role occupant</w:t>
            </w:r>
          </w:p>
        </w:tc>
      </w:tr>
      <w:tr w:rsidR="00F12325" w:rsidRPr="00D40388" w14:paraId="0B4201A0" w14:textId="77777777" w:rsidTr="00DF52E9">
        <w:trPr>
          <w:trHeight w:hRule="exact" w:val="627"/>
        </w:trPr>
        <w:tc>
          <w:tcPr>
            <w:tcW w:w="2013" w:type="pct"/>
            <w:gridSpan w:val="2"/>
            <w:tcBorders>
              <w:right w:val="single" w:sz="4" w:space="0" w:color="auto"/>
            </w:tcBorders>
          </w:tcPr>
          <w:p w14:paraId="77D53C05" w14:textId="4B4BFC21" w:rsidR="00F12325" w:rsidRPr="00D40388" w:rsidRDefault="00F12325" w:rsidP="00482D3A">
            <w:pPr>
              <w:pStyle w:val="TableHeading"/>
              <w:rPr>
                <w:b w:val="0"/>
                <w:bCs/>
                <w:color w:val="1B2F3B" w:themeColor="text2"/>
              </w:rPr>
            </w:pPr>
            <w:r w:rsidRPr="00D40388">
              <w:rPr>
                <w:b w:val="0"/>
                <w:bCs/>
                <w:color w:val="1B2F3B" w:themeColor="text2"/>
              </w:rPr>
              <w:t>This position profile accurately outlines the expectations of the role.</w:t>
            </w:r>
          </w:p>
          <w:p w14:paraId="6860BA58" w14:textId="77777777" w:rsidR="00F12325" w:rsidRPr="00D40388" w:rsidRDefault="00F12325" w:rsidP="00482D3A">
            <w:pPr>
              <w:pStyle w:val="TableHeading"/>
              <w:rPr>
                <w:color w:val="1B2F3B" w:themeColor="text2"/>
              </w:rPr>
            </w:pPr>
          </w:p>
        </w:tc>
        <w:tc>
          <w:tcPr>
            <w:tcW w:w="279" w:type="pct"/>
            <w:tcBorders>
              <w:left w:val="single" w:sz="4" w:space="0" w:color="auto"/>
            </w:tcBorders>
          </w:tcPr>
          <w:p w14:paraId="428EFEC4" w14:textId="76EA109B" w:rsidR="00F12325" w:rsidRPr="00D40388" w:rsidRDefault="00B93A63" w:rsidP="00482D3A">
            <w:pPr>
              <w:pStyle w:val="TableHeading"/>
              <w:rPr>
                <w:color w:val="1B2F3B" w:themeColor="text2"/>
              </w:rPr>
            </w:pPr>
            <w:sdt>
              <w:sdtPr>
                <w:rPr>
                  <w:color w:val="1B2F3B" w:themeColor="text2"/>
                </w:rPr>
                <w:id w:val="-1154284377"/>
                <w14:checkbox>
                  <w14:checked w14:val="0"/>
                  <w14:checkedState w14:val="2612" w14:font="MS Gothic"/>
                  <w14:uncheckedState w14:val="2610" w14:font="MS Gothic"/>
                </w14:checkbox>
              </w:sdtPr>
              <w:sdtEndPr/>
              <w:sdtContent>
                <w:r w:rsidR="00DF52E9" w:rsidRPr="00D40388">
                  <w:rPr>
                    <w:rFonts w:ascii="Segoe UI Symbol" w:eastAsia="MS Gothic" w:hAnsi="Segoe UI Symbol" w:cs="Segoe UI Symbol"/>
                    <w:color w:val="1B2F3B" w:themeColor="text2"/>
                  </w:rPr>
                  <w:t>☐</w:t>
                </w:r>
              </w:sdtContent>
            </w:sdt>
          </w:p>
        </w:tc>
        <w:tc>
          <w:tcPr>
            <w:tcW w:w="2431" w:type="pct"/>
            <w:gridSpan w:val="2"/>
          </w:tcPr>
          <w:p w14:paraId="59DC3397" w14:textId="6F010EF4" w:rsidR="00F12325" w:rsidRPr="00D40388" w:rsidRDefault="00F12325" w:rsidP="00482D3A">
            <w:pPr>
              <w:pStyle w:val="TableHeading"/>
              <w:rPr>
                <w:b w:val="0"/>
                <w:bCs/>
                <w:color w:val="1B2F3B" w:themeColor="text2"/>
              </w:rPr>
            </w:pPr>
            <w:r w:rsidRPr="00D40388">
              <w:rPr>
                <w:b w:val="0"/>
                <w:bCs/>
                <w:color w:val="1B2F3B" w:themeColor="text2"/>
              </w:rPr>
              <w:t>I have read and understood the role and expectations of me.</w:t>
            </w:r>
          </w:p>
        </w:tc>
        <w:tc>
          <w:tcPr>
            <w:tcW w:w="277" w:type="pct"/>
          </w:tcPr>
          <w:p w14:paraId="13A3BACD" w14:textId="16A79EFA" w:rsidR="00F12325" w:rsidRPr="00D40388" w:rsidRDefault="00B93A63" w:rsidP="00482D3A">
            <w:pPr>
              <w:pStyle w:val="TableHeading"/>
              <w:rPr>
                <w:color w:val="1B2F3B" w:themeColor="text2"/>
              </w:rPr>
            </w:pPr>
            <w:sdt>
              <w:sdtPr>
                <w:rPr>
                  <w:color w:val="1B2F3B" w:themeColor="text2"/>
                </w:rPr>
                <w:id w:val="-578597390"/>
                <w14:checkbox>
                  <w14:checked w14:val="0"/>
                  <w14:checkedState w14:val="2612" w14:font="MS Gothic"/>
                  <w14:uncheckedState w14:val="2610" w14:font="MS Gothic"/>
                </w14:checkbox>
              </w:sdtPr>
              <w:sdtEndPr/>
              <w:sdtContent>
                <w:r w:rsidR="00F12325" w:rsidRPr="00D40388">
                  <w:rPr>
                    <w:rFonts w:ascii="Segoe UI Symbol" w:hAnsi="Segoe UI Symbol" w:cs="Segoe UI Symbol"/>
                    <w:color w:val="1B2F3B" w:themeColor="text2"/>
                  </w:rPr>
                  <w:t>☐</w:t>
                </w:r>
              </w:sdtContent>
            </w:sdt>
          </w:p>
        </w:tc>
      </w:tr>
      <w:tr w:rsidR="00D646C0" w:rsidRPr="00D40388" w14:paraId="1791AE4A" w14:textId="77777777" w:rsidTr="00DF52E9">
        <w:trPr>
          <w:trHeight w:hRule="exact" w:val="397"/>
        </w:trPr>
        <w:tc>
          <w:tcPr>
            <w:tcW w:w="695" w:type="pct"/>
          </w:tcPr>
          <w:p w14:paraId="173F68B0" w14:textId="308F8C95" w:rsidR="008525E2" w:rsidRPr="00D40388" w:rsidRDefault="008525E2" w:rsidP="00482D3A">
            <w:pPr>
              <w:pStyle w:val="TableHeading"/>
              <w:rPr>
                <w:color w:val="1B2F3B" w:themeColor="text2"/>
              </w:rPr>
            </w:pPr>
            <w:r w:rsidRPr="00D40388">
              <w:rPr>
                <w:color w:val="1B2F3B" w:themeColor="text2"/>
              </w:rPr>
              <w:t>Name</w:t>
            </w:r>
          </w:p>
        </w:tc>
        <w:tc>
          <w:tcPr>
            <w:tcW w:w="1597" w:type="pct"/>
            <w:gridSpan w:val="2"/>
          </w:tcPr>
          <w:p w14:paraId="7E45159D" w14:textId="029A08A5" w:rsidR="008525E2" w:rsidRPr="00D40388" w:rsidRDefault="008525E2" w:rsidP="00482D3A">
            <w:pPr>
              <w:pStyle w:val="TableHeading"/>
              <w:rPr>
                <w:b w:val="0"/>
                <w:bCs/>
                <w:color w:val="1B2F3B" w:themeColor="text2"/>
              </w:rPr>
            </w:pPr>
          </w:p>
        </w:tc>
        <w:tc>
          <w:tcPr>
            <w:tcW w:w="626" w:type="pct"/>
          </w:tcPr>
          <w:p w14:paraId="4BEEA0AE" w14:textId="4AA36D6B" w:rsidR="008525E2" w:rsidRPr="00D40388" w:rsidRDefault="008525E2" w:rsidP="00482D3A">
            <w:pPr>
              <w:pStyle w:val="TableHeading"/>
              <w:rPr>
                <w:color w:val="1B2F3B" w:themeColor="text2"/>
              </w:rPr>
            </w:pPr>
            <w:r w:rsidRPr="00D40388">
              <w:rPr>
                <w:color w:val="1B2F3B" w:themeColor="text2"/>
              </w:rPr>
              <w:t>Name</w:t>
            </w:r>
          </w:p>
        </w:tc>
        <w:tc>
          <w:tcPr>
            <w:tcW w:w="2082" w:type="pct"/>
            <w:gridSpan w:val="2"/>
          </w:tcPr>
          <w:p w14:paraId="30325FCB" w14:textId="6B661306" w:rsidR="008525E2" w:rsidRPr="00D40388" w:rsidRDefault="008525E2" w:rsidP="00482D3A">
            <w:pPr>
              <w:pStyle w:val="TableHeading"/>
              <w:rPr>
                <w:color w:val="1B2F3B" w:themeColor="text2"/>
              </w:rPr>
            </w:pPr>
          </w:p>
        </w:tc>
      </w:tr>
      <w:tr w:rsidR="00482D3A" w:rsidRPr="00D40388" w14:paraId="06BB5F5D" w14:textId="77777777" w:rsidTr="00DF52E9">
        <w:trPr>
          <w:trHeight w:hRule="exact" w:val="397"/>
        </w:trPr>
        <w:tc>
          <w:tcPr>
            <w:tcW w:w="695" w:type="pct"/>
          </w:tcPr>
          <w:p w14:paraId="6F5F6048" w14:textId="3BE1017C" w:rsidR="00F34F8D" w:rsidRPr="00D40388" w:rsidRDefault="00F34F8D" w:rsidP="00482D3A">
            <w:pPr>
              <w:pStyle w:val="TableHeading"/>
              <w:rPr>
                <w:color w:val="1B2F3B" w:themeColor="text2"/>
              </w:rPr>
            </w:pPr>
            <w:r w:rsidRPr="00D40388">
              <w:rPr>
                <w:color w:val="1B2F3B" w:themeColor="text2"/>
              </w:rPr>
              <w:t>Title</w:t>
            </w:r>
          </w:p>
        </w:tc>
        <w:tc>
          <w:tcPr>
            <w:tcW w:w="1597" w:type="pct"/>
            <w:gridSpan w:val="2"/>
          </w:tcPr>
          <w:p w14:paraId="4AD8018F" w14:textId="05DCCEE2" w:rsidR="00F34F8D" w:rsidRPr="00D40388" w:rsidRDefault="00F34F8D" w:rsidP="00482D3A">
            <w:pPr>
              <w:pStyle w:val="TableHeading"/>
              <w:rPr>
                <w:b w:val="0"/>
                <w:bCs/>
                <w:color w:val="1B2F3B" w:themeColor="text2"/>
              </w:rPr>
            </w:pPr>
          </w:p>
        </w:tc>
        <w:tc>
          <w:tcPr>
            <w:tcW w:w="626" w:type="pct"/>
            <w:vMerge w:val="restart"/>
          </w:tcPr>
          <w:p w14:paraId="36F39022" w14:textId="7AA977D0" w:rsidR="00F34F8D" w:rsidRPr="00D40388" w:rsidRDefault="00F34F8D" w:rsidP="00482D3A">
            <w:pPr>
              <w:pStyle w:val="TableHeading"/>
              <w:rPr>
                <w:color w:val="1B2F3B" w:themeColor="text2"/>
              </w:rPr>
            </w:pPr>
            <w:r w:rsidRPr="00D40388">
              <w:rPr>
                <w:color w:val="1B2F3B" w:themeColor="text2"/>
              </w:rPr>
              <w:t>Signature</w:t>
            </w:r>
          </w:p>
        </w:tc>
        <w:tc>
          <w:tcPr>
            <w:tcW w:w="2082" w:type="pct"/>
            <w:gridSpan w:val="2"/>
            <w:vMerge w:val="restart"/>
          </w:tcPr>
          <w:p w14:paraId="5BC09906" w14:textId="45F4B508" w:rsidR="00F34F8D" w:rsidRPr="00D40388" w:rsidRDefault="00F34F8D" w:rsidP="00482D3A">
            <w:pPr>
              <w:pStyle w:val="TableHeading"/>
              <w:rPr>
                <w:color w:val="1B2F3B" w:themeColor="text2"/>
              </w:rPr>
            </w:pPr>
          </w:p>
        </w:tc>
      </w:tr>
      <w:tr w:rsidR="00482D3A" w:rsidRPr="00D40388" w14:paraId="688408AD" w14:textId="77777777" w:rsidTr="00DF52E9">
        <w:trPr>
          <w:trHeight w:hRule="exact" w:val="397"/>
        </w:trPr>
        <w:tc>
          <w:tcPr>
            <w:tcW w:w="695" w:type="pct"/>
          </w:tcPr>
          <w:p w14:paraId="1E8D80C5" w14:textId="0148EA26" w:rsidR="00F34F8D" w:rsidRPr="00D40388" w:rsidRDefault="00F34F8D" w:rsidP="00482D3A">
            <w:pPr>
              <w:pStyle w:val="TableHeading"/>
              <w:rPr>
                <w:color w:val="1B2F3B" w:themeColor="text2"/>
              </w:rPr>
            </w:pPr>
            <w:r w:rsidRPr="00D40388">
              <w:rPr>
                <w:color w:val="1B2F3B" w:themeColor="text2"/>
              </w:rPr>
              <w:t>Signature</w:t>
            </w:r>
          </w:p>
        </w:tc>
        <w:tc>
          <w:tcPr>
            <w:tcW w:w="1597" w:type="pct"/>
            <w:gridSpan w:val="2"/>
          </w:tcPr>
          <w:p w14:paraId="5D4620A4" w14:textId="57D1C474" w:rsidR="00F34F8D" w:rsidRPr="00D40388" w:rsidRDefault="00F34F8D" w:rsidP="00482D3A">
            <w:pPr>
              <w:pStyle w:val="TableHeading"/>
              <w:rPr>
                <w:color w:val="1B2F3B" w:themeColor="text2"/>
              </w:rPr>
            </w:pPr>
          </w:p>
        </w:tc>
        <w:tc>
          <w:tcPr>
            <w:tcW w:w="626" w:type="pct"/>
            <w:vMerge/>
          </w:tcPr>
          <w:p w14:paraId="02F10FC5" w14:textId="77777777" w:rsidR="00F34F8D" w:rsidRPr="00D40388" w:rsidRDefault="00F34F8D" w:rsidP="00482D3A">
            <w:pPr>
              <w:pStyle w:val="TableHeading"/>
              <w:rPr>
                <w:color w:val="1B2F3B" w:themeColor="text2"/>
              </w:rPr>
            </w:pPr>
          </w:p>
        </w:tc>
        <w:tc>
          <w:tcPr>
            <w:tcW w:w="2082" w:type="pct"/>
            <w:gridSpan w:val="2"/>
            <w:vMerge/>
          </w:tcPr>
          <w:p w14:paraId="665F13B6" w14:textId="578E2367" w:rsidR="00F34F8D" w:rsidRPr="00D40388" w:rsidRDefault="00F34F8D" w:rsidP="00482D3A">
            <w:pPr>
              <w:pStyle w:val="TableHeading"/>
              <w:rPr>
                <w:color w:val="1B2F3B" w:themeColor="text2"/>
              </w:rPr>
            </w:pPr>
          </w:p>
        </w:tc>
      </w:tr>
      <w:tr w:rsidR="00342297" w:rsidRPr="00D40388" w14:paraId="7C7DE933" w14:textId="77777777" w:rsidTr="00DF52E9">
        <w:trPr>
          <w:trHeight w:hRule="exact" w:val="397"/>
        </w:trPr>
        <w:tc>
          <w:tcPr>
            <w:tcW w:w="695" w:type="pct"/>
          </w:tcPr>
          <w:p w14:paraId="50D7CCDA" w14:textId="0DECA5DB" w:rsidR="008525E2" w:rsidRPr="00D40388" w:rsidRDefault="008525E2" w:rsidP="00482D3A">
            <w:pPr>
              <w:pStyle w:val="TableHeading"/>
              <w:rPr>
                <w:color w:val="1B2F3B" w:themeColor="text2"/>
              </w:rPr>
            </w:pPr>
            <w:r w:rsidRPr="00D40388">
              <w:rPr>
                <w:color w:val="1B2F3B" w:themeColor="text2"/>
              </w:rPr>
              <w:t>Dat</w:t>
            </w:r>
            <w:r w:rsidR="005A65E8" w:rsidRPr="00D40388">
              <w:rPr>
                <w:color w:val="1B2F3B" w:themeColor="text2"/>
              </w:rPr>
              <w:t>e</w:t>
            </w:r>
          </w:p>
        </w:tc>
        <w:sdt>
          <w:sdtPr>
            <w:rPr>
              <w:color w:val="1B2F3B" w:themeColor="text2"/>
            </w:rPr>
            <w:alias w:val="Delegate date"/>
            <w:tag w:val="Delegate date"/>
            <w:id w:val="138235639"/>
            <w:placeholder>
              <w:docPart w:val="7D5463ADFBB44529ACE3C0BB51EF2078"/>
            </w:placeholder>
            <w:showingPlcHdr/>
            <w:date>
              <w:dateFormat w:val="d/MM/yyyy"/>
              <w:lid w:val="en-AU"/>
              <w:storeMappedDataAs w:val="dateTime"/>
              <w:calendar w:val="gregorian"/>
            </w:date>
          </w:sdtPr>
          <w:sdtEndPr/>
          <w:sdtContent>
            <w:tc>
              <w:tcPr>
                <w:tcW w:w="1597" w:type="pct"/>
                <w:gridSpan w:val="2"/>
              </w:tcPr>
              <w:p w14:paraId="2C4DD3B4" w14:textId="6A7416B3" w:rsidR="008525E2" w:rsidRPr="00D40388" w:rsidRDefault="008525E2" w:rsidP="00482D3A">
                <w:pPr>
                  <w:pStyle w:val="TableHeading"/>
                  <w:rPr>
                    <w:color w:val="1B2F3B" w:themeColor="text2"/>
                  </w:rPr>
                </w:pPr>
                <w:r w:rsidRPr="00D40388">
                  <w:rPr>
                    <w:b w:val="0"/>
                    <w:bCs/>
                    <w:color w:val="1B2F3B" w:themeColor="text2"/>
                  </w:rPr>
                  <w:t>Click to enter a date.</w:t>
                </w:r>
              </w:p>
            </w:tc>
          </w:sdtContent>
        </w:sdt>
        <w:tc>
          <w:tcPr>
            <w:tcW w:w="626" w:type="pct"/>
          </w:tcPr>
          <w:p w14:paraId="54B5B8F5" w14:textId="52664D83" w:rsidR="008525E2" w:rsidRPr="00D40388" w:rsidRDefault="008525E2" w:rsidP="00482D3A">
            <w:pPr>
              <w:pStyle w:val="TableHeading"/>
              <w:rPr>
                <w:color w:val="1B2F3B" w:themeColor="text2"/>
              </w:rPr>
            </w:pPr>
            <w:r w:rsidRPr="00D40388">
              <w:rPr>
                <w:color w:val="1B2F3B" w:themeColor="text2"/>
              </w:rPr>
              <w:t>Date</w:t>
            </w:r>
          </w:p>
        </w:tc>
        <w:tc>
          <w:tcPr>
            <w:tcW w:w="2082" w:type="pct"/>
            <w:gridSpan w:val="2"/>
          </w:tcPr>
          <w:p w14:paraId="3AFE9513" w14:textId="59D22145" w:rsidR="008525E2" w:rsidRPr="00D40388" w:rsidRDefault="00B93A63" w:rsidP="00482D3A">
            <w:pPr>
              <w:pStyle w:val="TableHeading"/>
              <w:rPr>
                <w:b w:val="0"/>
                <w:bCs/>
                <w:color w:val="1B2F3B" w:themeColor="text2"/>
              </w:rPr>
            </w:pPr>
            <w:sdt>
              <w:sdtPr>
                <w:rPr>
                  <w:b w:val="0"/>
                  <w:bCs/>
                  <w:color w:val="1B2F3B" w:themeColor="text2"/>
                </w:rPr>
                <w:alias w:val="Role occupant date"/>
                <w:tag w:val="Role occupant date"/>
                <w:id w:val="1840125628"/>
                <w:placeholder>
                  <w:docPart w:val="240C67C1A8644A4A835693CACA91CB32"/>
                </w:placeholder>
                <w:showingPlcHdr/>
                <w:date>
                  <w:dateFormat w:val="d/MM/yyyy"/>
                  <w:lid w:val="en-AU"/>
                  <w:storeMappedDataAs w:val="dateTime"/>
                  <w:calendar w:val="gregorian"/>
                </w:date>
              </w:sdtPr>
              <w:sdtEndPr/>
              <w:sdtContent>
                <w:r w:rsidR="008525E2" w:rsidRPr="00D40388">
                  <w:rPr>
                    <w:b w:val="0"/>
                    <w:bCs/>
                    <w:color w:val="1B2F3B" w:themeColor="text2"/>
                  </w:rPr>
                  <w:t>Click to enter a date.</w:t>
                </w:r>
              </w:sdtContent>
            </w:sdt>
          </w:p>
          <w:p w14:paraId="09FAFB0D" w14:textId="4A8112A9" w:rsidR="008525E2" w:rsidRPr="00D40388" w:rsidRDefault="008525E2" w:rsidP="00482D3A">
            <w:pPr>
              <w:pStyle w:val="TableHeading"/>
              <w:rPr>
                <w:color w:val="1B2F3B" w:themeColor="text2"/>
              </w:rPr>
            </w:pPr>
          </w:p>
        </w:tc>
      </w:tr>
    </w:tbl>
    <w:p w14:paraId="5442D66F" w14:textId="77777777" w:rsidR="0012750B" w:rsidRPr="00D40388" w:rsidRDefault="0012750B" w:rsidP="0012750B">
      <w:pPr>
        <w:pStyle w:val="ListBullet"/>
        <w:numPr>
          <w:ilvl w:val="0"/>
          <w:numId w:val="0"/>
        </w:numPr>
      </w:pPr>
    </w:p>
    <w:p w14:paraId="47F35168" w14:textId="5C86DA99" w:rsidR="00F12325" w:rsidRPr="00D40388" w:rsidRDefault="00F12325" w:rsidP="00F12325">
      <w:pPr>
        <w:tabs>
          <w:tab w:val="left" w:pos="7644"/>
        </w:tabs>
      </w:pPr>
      <w:r w:rsidRPr="00D40388">
        <w:tab/>
      </w:r>
    </w:p>
    <w:sectPr w:rsidR="00F12325" w:rsidRPr="00D40388" w:rsidSect="00C075F6">
      <w:headerReference w:type="even" r:id="rId12"/>
      <w:headerReference w:type="default" r:id="rId13"/>
      <w:footerReference w:type="even" r:id="rId14"/>
      <w:footerReference w:type="default" r:id="rId15"/>
      <w:headerReference w:type="first" r:id="rId16"/>
      <w:footerReference w:type="first" r:id="rId17"/>
      <w:pgSz w:w="11907" w:h="16840" w:code="9"/>
      <w:pgMar w:top="1304" w:right="851" w:bottom="1134" w:left="851"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C48AD" w14:textId="77777777" w:rsidR="000A5AA3" w:rsidRDefault="000A5AA3" w:rsidP="001B6276">
      <w:r>
        <w:separator/>
      </w:r>
    </w:p>
    <w:p w14:paraId="324CF8E1" w14:textId="77777777" w:rsidR="000A5AA3" w:rsidRDefault="000A5AA3"/>
    <w:p w14:paraId="4DF49605" w14:textId="77777777" w:rsidR="000A5AA3" w:rsidRDefault="000A5AA3"/>
    <w:p w14:paraId="3B2C2631" w14:textId="77777777" w:rsidR="000A5AA3" w:rsidRDefault="000A5AA3"/>
  </w:endnote>
  <w:endnote w:type="continuationSeparator" w:id="0">
    <w:p w14:paraId="589E6691" w14:textId="77777777" w:rsidR="000A5AA3" w:rsidRDefault="000A5AA3" w:rsidP="001B6276">
      <w:r>
        <w:continuationSeparator/>
      </w:r>
    </w:p>
    <w:p w14:paraId="4FD1B938" w14:textId="77777777" w:rsidR="000A5AA3" w:rsidRDefault="000A5AA3"/>
    <w:p w14:paraId="3BBB6C71" w14:textId="77777777" w:rsidR="000A5AA3" w:rsidRDefault="000A5AA3"/>
    <w:p w14:paraId="203BEF63" w14:textId="77777777" w:rsidR="000A5AA3" w:rsidRDefault="000A5A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enorite">
    <w:panose1 w:val="00000500000000000000"/>
    <w:charset w:val="00"/>
    <w:family w:val="auto"/>
    <w:pitch w:val="variable"/>
    <w:sig w:usb0="80000003" w:usb1="00000001" w:usb2="00000000" w:usb3="00000000" w:csb0="00000001" w:csb1="00000000"/>
    <w:embedRegular r:id="rId1" w:fontKey="{A6EC656F-601D-450A-979F-132C0A30B756}"/>
    <w:embedBold r:id="rId2" w:fontKey="{8E15A8A6-B9F0-4299-AA6C-BD26A67E4BE2}"/>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3" w:fontKey="{4472F597-3589-4634-92F0-C9559191FFB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E65D7F65-81BD-4C81-8267-1EC155F03997}"/>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827A52AD-5654-49B7-A558-E677C017F294}"/>
  </w:font>
  <w:font w:name="Segoe UI Symbol">
    <w:panose1 w:val="020B0502040204020203"/>
    <w:charset w:val="00"/>
    <w:family w:val="swiss"/>
    <w:pitch w:val="variable"/>
    <w:sig w:usb0="800001E3" w:usb1="1200FFEF" w:usb2="00040000" w:usb3="00000000" w:csb0="00000001" w:csb1="00000000"/>
    <w:embedRegular r:id="rId6" w:fontKey="{37C5A0AE-0B6F-4762-B0D2-197C86DC7ADC}"/>
    <w:embedBold r:id="rId7" w:fontKey="{6317CA0A-A9AF-4270-B6FC-97E07F518ED6}"/>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7A0B" w14:textId="529DC209" w:rsidR="009530A6" w:rsidRDefault="00762095">
    <w:pPr>
      <w:pStyle w:val="Footer"/>
    </w:pPr>
    <w:r>
      <w:rPr>
        <w:noProof/>
      </w:rPr>
      <mc:AlternateContent>
        <mc:Choice Requires="wps">
          <w:drawing>
            <wp:anchor distT="0" distB="0" distL="0" distR="0" simplePos="0" relativeHeight="251664384" behindDoc="0" locked="0" layoutInCell="1" allowOverlap="1" wp14:anchorId="0929BDAC" wp14:editId="40471F92">
              <wp:simplePos x="635" y="635"/>
              <wp:positionH relativeFrom="page">
                <wp:align>center</wp:align>
              </wp:positionH>
              <wp:positionV relativeFrom="page">
                <wp:align>bottom</wp:align>
              </wp:positionV>
              <wp:extent cx="443865" cy="443865"/>
              <wp:effectExtent l="0" t="0" r="18415" b="0"/>
              <wp:wrapNone/>
              <wp:docPr id="5"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30B9F5" w14:textId="6A5AD31A" w:rsidR="00762095" w:rsidRPr="00762095" w:rsidRDefault="00762095" w:rsidP="00762095">
                          <w:pPr>
                            <w:spacing w:after="0"/>
                            <w:rPr>
                              <w:rFonts w:ascii="Arial" w:eastAsia="Arial" w:hAnsi="Arial" w:cs="Arial"/>
                              <w:noProof/>
                              <w:color w:val="A80000"/>
                              <w:sz w:val="24"/>
                              <w:szCs w:val="24"/>
                            </w:rPr>
                          </w:pPr>
                          <w:r w:rsidRPr="00762095">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29BDAC" id="_x0000_t202" coordsize="21600,21600" o:spt="202" path="m,l,21600r21600,l21600,xe">
              <v:stroke joinstyle="miter"/>
              <v:path gradientshapeok="t" o:connecttype="rect"/>
            </v:shapetype>
            <v:shape id="Text Box 5" o:spid="_x0000_s1028" type="#_x0000_t202" alt="OFFICIAL " style="position:absolute;left:0;text-align:left;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6A30B9F5" w14:textId="6A5AD31A" w:rsidR="00762095" w:rsidRPr="00762095" w:rsidRDefault="00762095" w:rsidP="00762095">
                    <w:pPr>
                      <w:spacing w:after="0"/>
                      <w:rPr>
                        <w:rFonts w:ascii="Arial" w:eastAsia="Arial" w:hAnsi="Arial" w:cs="Arial"/>
                        <w:noProof/>
                        <w:color w:val="A80000"/>
                        <w:sz w:val="24"/>
                        <w:szCs w:val="24"/>
                      </w:rPr>
                    </w:pPr>
                    <w:r w:rsidRPr="00762095">
                      <w:rPr>
                        <w:rFonts w:ascii="Arial" w:eastAsia="Arial" w:hAnsi="Arial" w:cs="Arial"/>
                        <w:noProof/>
                        <w:color w:val="A80000"/>
                        <w:sz w:val="24"/>
                        <w:szCs w:val="24"/>
                      </w:rPr>
                      <w:t xml:space="preserve">OFFICIAL </w:t>
                    </w:r>
                  </w:p>
                </w:txbxContent>
              </v:textbox>
              <w10:wrap anchorx="page" anchory="page"/>
            </v:shape>
          </w:pict>
        </mc:Fallback>
      </mc:AlternateContent>
    </w:r>
  </w:p>
  <w:p w14:paraId="5C14C53F" w14:textId="77777777" w:rsidR="00157DCA" w:rsidRDefault="00157DCA"/>
  <w:p w14:paraId="23DFE625" w14:textId="77777777" w:rsidR="0012530E" w:rsidRDefault="001253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1E2B7" w14:textId="37032ADB" w:rsidR="0012530E" w:rsidRDefault="00762095" w:rsidP="00F54F15">
    <w:pPr>
      <w:pStyle w:val="Footer"/>
    </w:pPr>
    <w:r>
      <w:rPr>
        <w:noProof/>
      </w:rPr>
      <mc:AlternateContent>
        <mc:Choice Requires="wps">
          <w:drawing>
            <wp:anchor distT="0" distB="0" distL="0" distR="0" simplePos="0" relativeHeight="251665408" behindDoc="0" locked="0" layoutInCell="1" allowOverlap="1" wp14:anchorId="0F8FD234" wp14:editId="25C44685">
              <wp:simplePos x="542925" y="10363200"/>
              <wp:positionH relativeFrom="page">
                <wp:align>center</wp:align>
              </wp:positionH>
              <wp:positionV relativeFrom="page">
                <wp:align>bottom</wp:align>
              </wp:positionV>
              <wp:extent cx="443865" cy="443865"/>
              <wp:effectExtent l="0" t="0" r="18415" b="0"/>
              <wp:wrapNone/>
              <wp:docPr id="6"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50D4FD" w14:textId="4707C607" w:rsidR="00762095" w:rsidRPr="00762095" w:rsidRDefault="00762095" w:rsidP="00762095">
                          <w:pPr>
                            <w:spacing w:after="0"/>
                            <w:rPr>
                              <w:rFonts w:ascii="Arial" w:eastAsia="Arial" w:hAnsi="Arial" w:cs="Arial"/>
                              <w:noProof/>
                              <w:color w:val="A80000"/>
                              <w:sz w:val="24"/>
                              <w:szCs w:val="24"/>
                            </w:rPr>
                          </w:pPr>
                          <w:r w:rsidRPr="00762095">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8FD234" id="_x0000_t202" coordsize="21600,21600" o:spt="202" path="m,l,21600r21600,l21600,xe">
              <v:stroke joinstyle="miter"/>
              <v:path gradientshapeok="t" o:connecttype="rect"/>
            </v:shapetype>
            <v:shape id="Text Box 6" o:spid="_x0000_s1029" type="#_x0000_t202" alt="OFFICIAL " style="position:absolute;left:0;text-align:left;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5B50D4FD" w14:textId="4707C607" w:rsidR="00762095" w:rsidRPr="00762095" w:rsidRDefault="00762095" w:rsidP="00762095">
                    <w:pPr>
                      <w:spacing w:after="0"/>
                      <w:rPr>
                        <w:rFonts w:ascii="Arial" w:eastAsia="Arial" w:hAnsi="Arial" w:cs="Arial"/>
                        <w:noProof/>
                        <w:color w:val="A80000"/>
                        <w:sz w:val="24"/>
                        <w:szCs w:val="24"/>
                      </w:rPr>
                    </w:pPr>
                    <w:r w:rsidRPr="00762095">
                      <w:rPr>
                        <w:rFonts w:ascii="Arial" w:eastAsia="Arial" w:hAnsi="Arial" w:cs="Arial"/>
                        <w:noProof/>
                        <w:color w:val="A80000"/>
                        <w:sz w:val="24"/>
                        <w:szCs w:val="24"/>
                      </w:rPr>
                      <w:t xml:space="preserve">OFFICIAL </w:t>
                    </w:r>
                  </w:p>
                </w:txbxContent>
              </v:textbox>
              <w10:wrap anchorx="page" anchory="page"/>
            </v:shape>
          </w:pict>
        </mc:Fallback>
      </mc:AlternateContent>
    </w:r>
    <w:r w:rsidR="00F54F15">
      <w:t xml:space="preserve">Page </w:t>
    </w:r>
    <w:r w:rsidR="00F54F15">
      <w:fldChar w:fldCharType="begin"/>
    </w:r>
    <w:r w:rsidR="00F54F15">
      <w:instrText xml:space="preserve"> PAGE  \* Arabic </w:instrText>
    </w:r>
    <w:r w:rsidR="00F54F15">
      <w:fldChar w:fldCharType="separate"/>
    </w:r>
    <w:r w:rsidR="00F54F15">
      <w:t>1</w:t>
    </w:r>
    <w:r w:rsidR="00F54F15">
      <w:fldChar w:fldCharType="end"/>
    </w:r>
    <w:r w:rsidR="00F54F15">
      <w:t xml:space="preserve"> of </w:t>
    </w:r>
    <w:r w:rsidR="00F54F15">
      <w:fldChar w:fldCharType="begin"/>
    </w:r>
    <w:r w:rsidR="00F54F15">
      <w:instrText xml:space="preserve"> NUMPAGES  \# "0" \* Arabic </w:instrText>
    </w:r>
    <w:r w:rsidR="00F54F15">
      <w:fldChar w:fldCharType="separate"/>
    </w:r>
    <w:r w:rsidR="00F54F15">
      <w:t>1</w:t>
    </w:r>
    <w:r w:rsidR="00F54F1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F2E1" w14:textId="59BD35C3" w:rsidR="0012530E" w:rsidRPr="00AC2190" w:rsidRDefault="00762095" w:rsidP="00AC2190">
    <w:pPr>
      <w:pStyle w:val="Footer"/>
    </w:pPr>
    <w:r>
      <w:rPr>
        <w:noProof/>
      </w:rPr>
      <mc:AlternateContent>
        <mc:Choice Requires="wps">
          <w:drawing>
            <wp:anchor distT="0" distB="0" distL="0" distR="0" simplePos="0" relativeHeight="251663360" behindDoc="0" locked="0" layoutInCell="1" allowOverlap="1" wp14:anchorId="4AC451E1" wp14:editId="0F7DB20A">
              <wp:simplePos x="541020" y="10361295"/>
              <wp:positionH relativeFrom="page">
                <wp:align>center</wp:align>
              </wp:positionH>
              <wp:positionV relativeFrom="page">
                <wp:align>bottom</wp:align>
              </wp:positionV>
              <wp:extent cx="443865" cy="443865"/>
              <wp:effectExtent l="0" t="0" r="18415" b="0"/>
              <wp:wrapNone/>
              <wp:docPr id="4"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A54921" w14:textId="25F370E6" w:rsidR="00762095" w:rsidRPr="00762095" w:rsidRDefault="00762095" w:rsidP="00762095">
                          <w:pPr>
                            <w:spacing w:after="0"/>
                            <w:rPr>
                              <w:rFonts w:ascii="Arial" w:eastAsia="Arial" w:hAnsi="Arial" w:cs="Arial"/>
                              <w:noProof/>
                              <w:color w:val="A80000"/>
                              <w:sz w:val="24"/>
                              <w:szCs w:val="24"/>
                            </w:rPr>
                          </w:pPr>
                          <w:r w:rsidRPr="00762095">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C451E1" id="_x0000_t202" coordsize="21600,21600" o:spt="202" path="m,l,21600r21600,l21600,xe">
              <v:stroke joinstyle="miter"/>
              <v:path gradientshapeok="t" o:connecttype="rect"/>
            </v:shapetype>
            <v:shape id="Text Box 4" o:spid="_x0000_s1031" type="#_x0000_t202" alt="OFFICIAL "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7EA54921" w14:textId="25F370E6" w:rsidR="00762095" w:rsidRPr="00762095" w:rsidRDefault="00762095" w:rsidP="00762095">
                    <w:pPr>
                      <w:spacing w:after="0"/>
                      <w:rPr>
                        <w:rFonts w:ascii="Arial" w:eastAsia="Arial" w:hAnsi="Arial" w:cs="Arial"/>
                        <w:noProof/>
                        <w:color w:val="A80000"/>
                        <w:sz w:val="24"/>
                        <w:szCs w:val="24"/>
                      </w:rPr>
                    </w:pPr>
                    <w:r w:rsidRPr="00762095">
                      <w:rPr>
                        <w:rFonts w:ascii="Arial" w:eastAsia="Arial" w:hAnsi="Arial" w:cs="Arial"/>
                        <w:noProof/>
                        <w:color w:val="A80000"/>
                        <w:sz w:val="24"/>
                        <w:szCs w:val="24"/>
                      </w:rPr>
                      <w:t xml:space="preserve">OFFICIAL </w:t>
                    </w:r>
                  </w:p>
                </w:txbxContent>
              </v:textbox>
              <w10:wrap anchorx="page" anchory="page"/>
            </v:shape>
          </w:pict>
        </mc:Fallback>
      </mc:AlternateContent>
    </w:r>
    <w:r w:rsidR="00AC2190">
      <w:t xml:space="preserve">Page </w:t>
    </w:r>
    <w:r w:rsidR="00AC2190">
      <w:fldChar w:fldCharType="begin"/>
    </w:r>
    <w:r w:rsidR="00AC2190">
      <w:instrText xml:space="preserve"> PAGE  \* Arabic </w:instrText>
    </w:r>
    <w:r w:rsidR="00AC2190">
      <w:fldChar w:fldCharType="separate"/>
    </w:r>
    <w:r w:rsidR="00AC2190">
      <w:t>1</w:t>
    </w:r>
    <w:r w:rsidR="00AC2190">
      <w:fldChar w:fldCharType="end"/>
    </w:r>
    <w:r w:rsidR="00AC2190">
      <w:t xml:space="preserve"> of </w:t>
    </w:r>
    <w:r w:rsidR="00AC2190">
      <w:fldChar w:fldCharType="begin"/>
    </w:r>
    <w:r w:rsidR="00AC2190">
      <w:instrText xml:space="preserve"> NUMPAGES  \# "0" \* Arabic </w:instrText>
    </w:r>
    <w:r w:rsidR="00AC2190">
      <w:fldChar w:fldCharType="separate"/>
    </w:r>
    <w:r w:rsidR="00AC2190">
      <w:t>2</w:t>
    </w:r>
    <w:r w:rsidR="00AC219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E48E6" w14:textId="77777777" w:rsidR="000A5AA3" w:rsidRDefault="000A5AA3" w:rsidP="001B6276">
      <w:r>
        <w:separator/>
      </w:r>
    </w:p>
    <w:p w14:paraId="1C1F835D" w14:textId="77777777" w:rsidR="000A5AA3" w:rsidRDefault="000A5AA3"/>
    <w:p w14:paraId="7FFF3829" w14:textId="77777777" w:rsidR="000A5AA3" w:rsidRDefault="000A5AA3"/>
    <w:p w14:paraId="7D1A71A1" w14:textId="77777777" w:rsidR="000A5AA3" w:rsidRDefault="000A5AA3"/>
  </w:footnote>
  <w:footnote w:type="continuationSeparator" w:id="0">
    <w:p w14:paraId="0893B10D" w14:textId="77777777" w:rsidR="000A5AA3" w:rsidRDefault="000A5AA3" w:rsidP="001B6276">
      <w:r>
        <w:continuationSeparator/>
      </w:r>
    </w:p>
    <w:p w14:paraId="24FBF9CB" w14:textId="77777777" w:rsidR="000A5AA3" w:rsidRDefault="000A5AA3"/>
    <w:p w14:paraId="71AAB1D1" w14:textId="77777777" w:rsidR="000A5AA3" w:rsidRDefault="000A5AA3"/>
    <w:p w14:paraId="3C748D4C" w14:textId="77777777" w:rsidR="000A5AA3" w:rsidRDefault="000A5A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2DC5B" w14:textId="2D3C66DE" w:rsidR="009530A6" w:rsidRDefault="00762095">
    <w:pPr>
      <w:pStyle w:val="Header"/>
    </w:pPr>
    <w:r>
      <w:rPr>
        <w:noProof/>
      </w:rPr>
      <mc:AlternateContent>
        <mc:Choice Requires="wps">
          <w:drawing>
            <wp:anchor distT="0" distB="0" distL="0" distR="0" simplePos="0" relativeHeight="251661312" behindDoc="0" locked="0" layoutInCell="1" allowOverlap="1" wp14:anchorId="01431CE8" wp14:editId="0F5B6F9B">
              <wp:simplePos x="635" y="635"/>
              <wp:positionH relativeFrom="page">
                <wp:align>center</wp:align>
              </wp:positionH>
              <wp:positionV relativeFrom="page">
                <wp:align>top</wp:align>
              </wp:positionV>
              <wp:extent cx="443865" cy="443865"/>
              <wp:effectExtent l="0" t="0" r="18415" b="15240"/>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44A35E" w14:textId="543C2B2F" w:rsidR="00762095" w:rsidRPr="00762095" w:rsidRDefault="00762095" w:rsidP="00762095">
                          <w:pPr>
                            <w:spacing w:after="0"/>
                            <w:rPr>
                              <w:rFonts w:ascii="Arial" w:eastAsia="Arial" w:hAnsi="Arial" w:cs="Arial"/>
                              <w:noProof/>
                              <w:color w:val="A80000"/>
                              <w:sz w:val="24"/>
                              <w:szCs w:val="24"/>
                            </w:rPr>
                          </w:pPr>
                          <w:r w:rsidRPr="00762095">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431CE8"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044A35E" w14:textId="543C2B2F" w:rsidR="00762095" w:rsidRPr="00762095" w:rsidRDefault="00762095" w:rsidP="00762095">
                    <w:pPr>
                      <w:spacing w:after="0"/>
                      <w:rPr>
                        <w:rFonts w:ascii="Arial" w:eastAsia="Arial" w:hAnsi="Arial" w:cs="Arial"/>
                        <w:noProof/>
                        <w:color w:val="A80000"/>
                        <w:sz w:val="24"/>
                        <w:szCs w:val="24"/>
                      </w:rPr>
                    </w:pPr>
                    <w:r w:rsidRPr="00762095">
                      <w:rPr>
                        <w:rFonts w:ascii="Arial" w:eastAsia="Arial" w:hAnsi="Arial" w:cs="Arial"/>
                        <w:noProof/>
                        <w:color w:val="A80000"/>
                        <w:sz w:val="24"/>
                        <w:szCs w:val="24"/>
                      </w:rPr>
                      <w:t>OFFICIAL</w:t>
                    </w:r>
                  </w:p>
                </w:txbxContent>
              </v:textbox>
              <w10:wrap anchorx="page" anchory="page"/>
            </v:shape>
          </w:pict>
        </mc:Fallback>
      </mc:AlternateContent>
    </w:r>
  </w:p>
  <w:p w14:paraId="23AC60CF" w14:textId="77777777" w:rsidR="00157DCA" w:rsidRDefault="00157DCA"/>
  <w:p w14:paraId="270A9F32" w14:textId="77777777" w:rsidR="0012530E" w:rsidRDefault="0012530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ayout w:type="fixed"/>
      <w:tblCellMar>
        <w:left w:w="0" w:type="dxa"/>
        <w:right w:w="0" w:type="dxa"/>
      </w:tblCellMar>
      <w:tblLook w:val="04A0" w:firstRow="1" w:lastRow="0" w:firstColumn="1" w:lastColumn="0" w:noHBand="0" w:noVBand="1"/>
    </w:tblPr>
    <w:tblGrid>
      <w:gridCol w:w="10205"/>
    </w:tblGrid>
    <w:tr w:rsidR="00710E67" w:rsidRPr="00893FA5" w14:paraId="722FA09E" w14:textId="77777777" w:rsidTr="00710E67">
      <w:trPr>
        <w:trHeight w:val="567"/>
      </w:trPr>
      <w:tc>
        <w:tcPr>
          <w:tcW w:w="10205" w:type="dxa"/>
          <w:vAlign w:val="center"/>
        </w:tcPr>
        <w:p w14:paraId="13DF2232" w14:textId="2E0C0638" w:rsidR="00710E67" w:rsidRPr="00893FA5" w:rsidRDefault="00762095" w:rsidP="002248C5">
          <w:r>
            <w:rPr>
              <w:noProof/>
            </w:rPr>
            <mc:AlternateContent>
              <mc:Choice Requires="wps">
                <w:drawing>
                  <wp:anchor distT="0" distB="0" distL="0" distR="0" simplePos="0" relativeHeight="251662336" behindDoc="0" locked="0" layoutInCell="1" allowOverlap="1" wp14:anchorId="1E5750D6" wp14:editId="3AE15FDF">
                    <wp:simplePos x="542925" y="0"/>
                    <wp:positionH relativeFrom="page">
                      <wp:align>center</wp:align>
                    </wp:positionH>
                    <wp:positionV relativeFrom="page">
                      <wp:align>top</wp:align>
                    </wp:positionV>
                    <wp:extent cx="443865" cy="443865"/>
                    <wp:effectExtent l="0" t="0" r="18415" b="1524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55B682" w14:textId="24477863" w:rsidR="00762095" w:rsidRPr="00762095" w:rsidRDefault="00762095" w:rsidP="00762095">
                                <w:pPr>
                                  <w:spacing w:after="0"/>
                                  <w:rPr>
                                    <w:rFonts w:ascii="Arial" w:eastAsia="Arial" w:hAnsi="Arial" w:cs="Arial"/>
                                    <w:noProof/>
                                    <w:color w:val="A80000"/>
                                    <w:sz w:val="24"/>
                                    <w:szCs w:val="24"/>
                                  </w:rPr>
                                </w:pPr>
                                <w:r w:rsidRPr="00762095">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5750D6"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555B682" w14:textId="24477863" w:rsidR="00762095" w:rsidRPr="00762095" w:rsidRDefault="00762095" w:rsidP="00762095">
                          <w:pPr>
                            <w:spacing w:after="0"/>
                            <w:rPr>
                              <w:rFonts w:ascii="Arial" w:eastAsia="Arial" w:hAnsi="Arial" w:cs="Arial"/>
                              <w:noProof/>
                              <w:color w:val="A80000"/>
                              <w:sz w:val="24"/>
                              <w:szCs w:val="24"/>
                            </w:rPr>
                          </w:pPr>
                          <w:r w:rsidRPr="00762095">
                            <w:rPr>
                              <w:rFonts w:ascii="Arial" w:eastAsia="Arial" w:hAnsi="Arial" w:cs="Arial"/>
                              <w:noProof/>
                              <w:color w:val="A80000"/>
                              <w:sz w:val="24"/>
                              <w:szCs w:val="24"/>
                            </w:rPr>
                            <w:t>OFFICIAL</w:t>
                          </w:r>
                        </w:p>
                      </w:txbxContent>
                    </v:textbox>
                    <w10:wrap anchorx="page" anchory="page"/>
                  </v:shape>
                </w:pict>
              </mc:Fallback>
            </mc:AlternateContent>
          </w:r>
        </w:p>
      </w:tc>
    </w:tr>
    <w:tr w:rsidR="00710E67" w:rsidRPr="00893FA5" w14:paraId="17A1162E" w14:textId="77777777" w:rsidTr="00710E67">
      <w:trPr>
        <w:trHeight w:val="454"/>
      </w:trPr>
      <w:tc>
        <w:tcPr>
          <w:tcW w:w="10205" w:type="dxa"/>
        </w:tcPr>
        <w:sdt>
          <w:sdtPr>
            <w:tag w:val=""/>
            <w:id w:val="389385658"/>
            <w:dataBinding w:prefixMappings="xmlns:ns0='http://purl.org/dc/elements/1.1/' xmlns:ns1='http://schemas.openxmlformats.org/package/2006/metadata/core-properties' " w:xpath="/ns1:coreProperties[1]/ns0:title[1]" w:storeItemID="{6C3C8BC8-F283-45AE-878A-BAB7291924A1}"/>
            <w:text w:multiLine="1"/>
          </w:sdtPr>
          <w:sdtEndPr/>
          <w:sdtContent>
            <w:p w14:paraId="2831C00A" w14:textId="4910AD15" w:rsidR="00710E67" w:rsidRPr="00893FA5" w:rsidRDefault="006816A9" w:rsidP="003516C1">
              <w:pPr>
                <w:pStyle w:val="HeaderTitlePg2"/>
              </w:pPr>
              <w:r>
                <w:t>Position Description</w:t>
              </w:r>
            </w:p>
          </w:sdtContent>
        </w:sdt>
      </w:tc>
    </w:tr>
  </w:tbl>
  <w:p w14:paraId="19DC8E52" w14:textId="77777777" w:rsidR="00710E67" w:rsidRPr="005A34A8" w:rsidRDefault="00710E67" w:rsidP="005A34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7" w:type="pct"/>
      <w:tblLayout w:type="fixed"/>
      <w:tblCellMar>
        <w:left w:w="0" w:type="dxa"/>
        <w:right w:w="0" w:type="dxa"/>
      </w:tblCellMar>
      <w:tblLook w:val="04A0" w:firstRow="1" w:lastRow="0" w:firstColumn="1" w:lastColumn="0" w:noHBand="0" w:noVBand="1"/>
    </w:tblPr>
    <w:tblGrid>
      <w:gridCol w:w="5897"/>
      <w:gridCol w:w="4302"/>
    </w:tblGrid>
    <w:tr w:rsidR="00B11047" w:rsidRPr="00893FA5" w14:paraId="7A95F219" w14:textId="77777777" w:rsidTr="00E92422">
      <w:trPr>
        <w:trHeight w:val="567"/>
      </w:trPr>
      <w:tc>
        <w:tcPr>
          <w:tcW w:w="10481" w:type="dxa"/>
          <w:gridSpan w:val="2"/>
        </w:tcPr>
        <w:p w14:paraId="55AA1FE2" w14:textId="15646FC1" w:rsidR="00B11047" w:rsidRPr="00893FA5" w:rsidRDefault="00762095" w:rsidP="002248C5">
          <w:pPr>
            <w:pStyle w:val="Classification"/>
          </w:pPr>
          <w:r>
            <w:rPr>
              <w:noProof/>
            </w:rPr>
            <mc:AlternateContent>
              <mc:Choice Requires="wps">
                <w:drawing>
                  <wp:anchor distT="0" distB="0" distL="0" distR="0" simplePos="0" relativeHeight="251660288" behindDoc="0" locked="0" layoutInCell="1" allowOverlap="1" wp14:anchorId="491FFC1B" wp14:editId="163BE794">
                    <wp:simplePos x="541020" y="635"/>
                    <wp:positionH relativeFrom="page">
                      <wp:align>center</wp:align>
                    </wp:positionH>
                    <wp:positionV relativeFrom="page">
                      <wp:align>top</wp:align>
                    </wp:positionV>
                    <wp:extent cx="443865" cy="443865"/>
                    <wp:effectExtent l="0" t="0" r="18415" b="15240"/>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A3BA4D" w14:textId="3E2EF4EA" w:rsidR="00762095" w:rsidRPr="00762095" w:rsidRDefault="00762095" w:rsidP="00762095">
                                <w:pPr>
                                  <w:spacing w:after="0"/>
                                  <w:rPr>
                                    <w:rFonts w:ascii="Arial" w:eastAsia="Arial" w:hAnsi="Arial" w:cs="Arial"/>
                                    <w:noProof/>
                                    <w:color w:val="A80000"/>
                                    <w:sz w:val="24"/>
                                    <w:szCs w:val="24"/>
                                  </w:rPr>
                                </w:pPr>
                                <w:r w:rsidRPr="00762095">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1FFC1B" id="_x0000_t202" coordsize="21600,21600" o:spt="202" path="m,l,21600r21600,l21600,xe">
                    <v:stroke joinstyle="miter"/>
                    <v:path gradientshapeok="t" o:connecttype="rect"/>
                  </v:shapetype>
                  <v:shape id="Text Box 1" o:spid="_x0000_s1030" type="#_x0000_t202" alt="OFFICI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62A3BA4D" w14:textId="3E2EF4EA" w:rsidR="00762095" w:rsidRPr="00762095" w:rsidRDefault="00762095" w:rsidP="00762095">
                          <w:pPr>
                            <w:spacing w:after="0"/>
                            <w:rPr>
                              <w:rFonts w:ascii="Arial" w:eastAsia="Arial" w:hAnsi="Arial" w:cs="Arial"/>
                              <w:noProof/>
                              <w:color w:val="A80000"/>
                              <w:sz w:val="24"/>
                              <w:szCs w:val="24"/>
                            </w:rPr>
                          </w:pPr>
                          <w:r w:rsidRPr="00762095">
                            <w:rPr>
                              <w:rFonts w:ascii="Arial" w:eastAsia="Arial" w:hAnsi="Arial" w:cs="Arial"/>
                              <w:noProof/>
                              <w:color w:val="A80000"/>
                              <w:sz w:val="24"/>
                              <w:szCs w:val="24"/>
                            </w:rPr>
                            <w:t>OFFICIAL</w:t>
                          </w:r>
                        </w:p>
                      </w:txbxContent>
                    </v:textbox>
                    <w10:wrap anchorx="page" anchory="page"/>
                  </v:shape>
                </w:pict>
              </mc:Fallback>
            </mc:AlternateContent>
          </w:r>
        </w:p>
      </w:tc>
    </w:tr>
    <w:tr w:rsidR="00B11047" w:rsidRPr="00893FA5" w14:paraId="029D7263" w14:textId="77777777" w:rsidTr="002248C5">
      <w:trPr>
        <w:trHeight w:hRule="exact" w:val="1871"/>
      </w:trPr>
      <w:tc>
        <w:tcPr>
          <w:tcW w:w="6061" w:type="dxa"/>
          <w:vAlign w:val="center"/>
        </w:tcPr>
        <w:sdt>
          <w:sdtPr>
            <w:tag w:val=""/>
            <w:id w:val="-1729454539"/>
            <w:placeholder>
              <w:docPart w:val="1CCC78A5AA554048800A84BE9FBFB992"/>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575907B" w14:textId="7003F411" w:rsidR="00B11047" w:rsidRPr="00893FA5" w:rsidRDefault="00B11047" w:rsidP="007B5484">
              <w:pPr>
                <w:pStyle w:val="HeaderTitleWhite"/>
              </w:pPr>
              <w:r>
                <w:t>P</w:t>
              </w:r>
              <w:r w:rsidR="006816A9">
                <w:t>osition</w:t>
              </w:r>
              <w:r>
                <w:t xml:space="preserve"> D</w:t>
              </w:r>
              <w:r w:rsidR="006816A9">
                <w:t>escription</w:t>
              </w:r>
            </w:p>
          </w:sdtContent>
        </w:sdt>
      </w:tc>
      <w:tc>
        <w:tcPr>
          <w:tcW w:w="4422" w:type="dxa"/>
          <w:vAlign w:val="bottom"/>
        </w:tcPr>
        <w:p w14:paraId="6A34B1FF" w14:textId="77777777" w:rsidR="00B11047" w:rsidRPr="00893FA5" w:rsidRDefault="00B11047" w:rsidP="00BF1FA8">
          <w:pPr>
            <w:pStyle w:val="Footer"/>
          </w:pPr>
        </w:p>
      </w:tc>
    </w:tr>
  </w:tbl>
  <w:p w14:paraId="6D39DEE8" w14:textId="77777777" w:rsidR="00B11047" w:rsidRPr="000456C3" w:rsidRDefault="00B11047" w:rsidP="000456C3">
    <w:pPr>
      <w:pStyle w:val="Header"/>
      <w:rPr>
        <w:sz w:val="4"/>
        <w:szCs w:val="4"/>
      </w:rPr>
    </w:pPr>
    <w:r>
      <w:rPr>
        <w:noProof/>
      </w:rPr>
      <w:drawing>
        <wp:anchor distT="0" distB="0" distL="114300" distR="114300" simplePos="0" relativeHeight="251659264" behindDoc="1" locked="0" layoutInCell="1" allowOverlap="1" wp14:anchorId="3000DEA2" wp14:editId="2C69C56B">
          <wp:simplePos x="0" y="0"/>
          <wp:positionH relativeFrom="page">
            <wp:posOffset>180340</wp:posOffset>
          </wp:positionH>
          <wp:positionV relativeFrom="page">
            <wp:posOffset>360045</wp:posOffset>
          </wp:positionV>
          <wp:extent cx="6847200" cy="1202400"/>
          <wp:effectExtent l="0" t="0" r="0" b="0"/>
          <wp:wrapNone/>
          <wp:docPr id="731723947" name="Picture 5" descr="A blue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23947" name="Picture 5" descr="A blue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47200" cy="1202400"/>
                  </a:xfrm>
                  <a:prstGeom prst="rect">
                    <a:avLst/>
                  </a:prstGeom>
                </pic:spPr>
              </pic:pic>
            </a:graphicData>
          </a:graphic>
          <wp14:sizeRelH relativeFrom="margin">
            <wp14:pctWidth>0</wp14:pctWidth>
          </wp14:sizeRelH>
          <wp14:sizeRelV relativeFrom="margin">
            <wp14:pctHeight>0</wp14:pctHeight>
          </wp14:sizeRelV>
        </wp:anchor>
      </w:drawing>
    </w:r>
  </w:p>
  <w:p w14:paraId="591377D7" w14:textId="60296B29" w:rsidR="0012530E" w:rsidRPr="00AC2190" w:rsidRDefault="0012530E" w:rsidP="00AC21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656A1A8C"/>
    <w:lvl w:ilvl="0">
      <w:start w:val="1"/>
      <w:numFmt w:val="decimal"/>
      <w:lvlText w:val="%1."/>
      <w:lvlJc w:val="left"/>
      <w:pPr>
        <w:tabs>
          <w:tab w:val="num" w:pos="1080"/>
        </w:tabs>
        <w:ind w:left="1080" w:hanging="360"/>
      </w:pPr>
    </w:lvl>
  </w:abstractNum>
  <w:abstractNum w:abstractNumId="1" w15:restartNumberingAfterBreak="0">
    <w:nsid w:val="053D1269"/>
    <w:multiLevelType w:val="multilevel"/>
    <w:tmpl w:val="47842A2E"/>
    <w:numStyleLink w:val="ListNumbers"/>
  </w:abstractNum>
  <w:abstractNum w:abstractNumId="2" w15:restartNumberingAfterBreak="0">
    <w:nsid w:val="0A7D0D07"/>
    <w:multiLevelType w:val="multilevel"/>
    <w:tmpl w:val="BBAC26B2"/>
    <w:lvl w:ilvl="0">
      <w:start w:val="1"/>
      <w:numFmt w:val="decimal"/>
      <w:lvlText w:val="%1."/>
      <w:lvlJc w:val="left"/>
      <w:pPr>
        <w:ind w:left="1134" w:hanging="1134"/>
      </w:pPr>
      <w:rPr>
        <w:rFonts w:asciiTheme="majorHAnsi" w:hAnsiTheme="majorHAnsi" w:hint="default"/>
        <w:b/>
        <w:i w:val="0"/>
        <w:color w:val="1B2F3B" w:themeColor="text2"/>
      </w:rPr>
    </w:lvl>
    <w:lvl w:ilvl="1">
      <w:start w:val="1"/>
      <w:numFmt w:val="decimal"/>
      <w:lvlText w:val="%1.%2"/>
      <w:lvlJc w:val="left"/>
      <w:pPr>
        <w:ind w:left="1134" w:hanging="1134"/>
      </w:pPr>
      <w:rPr>
        <w:rFonts w:asciiTheme="majorHAnsi" w:hAnsiTheme="majorHAnsi" w:hint="default"/>
        <w:b/>
        <w:i w:val="0"/>
        <w:color w:val="1B2F3B"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193A3D"/>
    <w:multiLevelType w:val="hybridMultilevel"/>
    <w:tmpl w:val="0456DA8E"/>
    <w:lvl w:ilvl="0" w:tplc="D812EBCA">
      <w:start w:val="1"/>
      <w:numFmt w:val="bullet"/>
      <w:lvlText w:val=""/>
      <w:lvlJc w:val="left"/>
      <w:pPr>
        <w:ind w:left="1440" w:hanging="360"/>
      </w:pPr>
      <w:rPr>
        <w:rFonts w:ascii="Wingdings 3" w:hAnsi="Wingdings 3" w:hint="default"/>
        <w:color w:val="B57900" w:themeColor="accent3" w:themeShade="80"/>
        <w:sz w:val="14"/>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E351D35"/>
    <w:multiLevelType w:val="hybridMultilevel"/>
    <w:tmpl w:val="E3AE3BD8"/>
    <w:lvl w:ilvl="0" w:tplc="7052685A">
      <w:start w:val="1"/>
      <w:numFmt w:val="decimal"/>
      <w:pStyle w:val="AttachmentsList"/>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43726F"/>
    <w:multiLevelType w:val="hybridMultilevel"/>
    <w:tmpl w:val="C512D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38634B"/>
    <w:multiLevelType w:val="hybridMultilevel"/>
    <w:tmpl w:val="B23C2680"/>
    <w:lvl w:ilvl="0" w:tplc="D812EBCA">
      <w:start w:val="1"/>
      <w:numFmt w:val="bullet"/>
      <w:lvlText w:val=""/>
      <w:lvlJc w:val="left"/>
      <w:pPr>
        <w:ind w:left="644" w:hanging="360"/>
      </w:pPr>
      <w:rPr>
        <w:rFonts w:ascii="Wingdings 3" w:hAnsi="Wingdings 3" w:hint="default"/>
        <w:color w:val="B57900" w:themeColor="accent3" w:themeShade="80"/>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5470E9"/>
    <w:multiLevelType w:val="hybridMultilevel"/>
    <w:tmpl w:val="22BE517E"/>
    <w:lvl w:ilvl="0" w:tplc="D812EBCA">
      <w:start w:val="1"/>
      <w:numFmt w:val="bullet"/>
      <w:lvlText w:val=""/>
      <w:lvlJc w:val="left"/>
      <w:pPr>
        <w:ind w:left="718" w:hanging="360"/>
      </w:pPr>
      <w:rPr>
        <w:rFonts w:ascii="Wingdings 3" w:hAnsi="Wingdings 3" w:hint="default"/>
        <w:color w:val="B57900" w:themeColor="accent3" w:themeShade="80"/>
        <w:sz w:val="14"/>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5E54C76"/>
    <w:multiLevelType w:val="multilevel"/>
    <w:tmpl w:val="76787B10"/>
    <w:numStyleLink w:val="ListBullets"/>
  </w:abstractNum>
  <w:abstractNum w:abstractNumId="9" w15:restartNumberingAfterBreak="0">
    <w:nsid w:val="3A896444"/>
    <w:multiLevelType w:val="multilevel"/>
    <w:tmpl w:val="22BE419A"/>
    <w:styleLink w:val="NumberedHeading"/>
    <w:lvl w:ilvl="0">
      <w:start w:val="1"/>
      <w:numFmt w:val="decimal"/>
      <w:pStyle w:val="Heading1Numbered"/>
      <w:lvlText w:val="%1"/>
      <w:lvlJc w:val="left"/>
      <w:pPr>
        <w:ind w:left="680" w:hanging="680"/>
      </w:pPr>
      <w:rPr>
        <w:rFonts w:hint="default"/>
      </w:rPr>
    </w:lvl>
    <w:lvl w:ilvl="1">
      <w:start w:val="1"/>
      <w:numFmt w:val="decimal"/>
      <w:pStyle w:val="Heading2Numbered"/>
      <w:lvlText w:val="%1.%2"/>
      <w:lvlJc w:val="left"/>
      <w:pPr>
        <w:ind w:left="680" w:hanging="680"/>
      </w:pPr>
      <w:rPr>
        <w:rFonts w:hint="default"/>
      </w:rPr>
    </w:lvl>
    <w:lvl w:ilvl="2">
      <w:start w:val="1"/>
      <w:numFmt w:val="decimal"/>
      <w:pStyle w:val="Heading3Numbered"/>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B1B28D9"/>
    <w:multiLevelType w:val="multilevel"/>
    <w:tmpl w:val="500E9272"/>
    <w:styleLink w:val="TableBullets"/>
    <w:lvl w:ilvl="0">
      <w:start w:val="1"/>
      <w:numFmt w:val="bullet"/>
      <w:pStyle w:val="TableBullet"/>
      <w:lvlText w:val=""/>
      <w:lvlJc w:val="left"/>
      <w:pPr>
        <w:ind w:left="227" w:hanging="227"/>
      </w:pPr>
      <w:rPr>
        <w:rFonts w:ascii="Symbol" w:hAnsi="Symbol" w:hint="default"/>
        <w:color w:val="1B2F3B" w:themeColor="text2"/>
      </w:rPr>
    </w:lvl>
    <w:lvl w:ilvl="1">
      <w:start w:val="1"/>
      <w:numFmt w:val="none"/>
      <w:lvlText w:val="%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52E158FB"/>
    <w:multiLevelType w:val="multilevel"/>
    <w:tmpl w:val="22BE419A"/>
    <w:numStyleLink w:val="NumberedHeading"/>
  </w:abstractNum>
  <w:abstractNum w:abstractNumId="12" w15:restartNumberingAfterBreak="0">
    <w:nsid w:val="539C4802"/>
    <w:multiLevelType w:val="hybridMultilevel"/>
    <w:tmpl w:val="5F107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8B5727E"/>
    <w:multiLevelType w:val="hybridMultilevel"/>
    <w:tmpl w:val="832A7EC6"/>
    <w:lvl w:ilvl="0" w:tplc="D812EBCA">
      <w:start w:val="1"/>
      <w:numFmt w:val="bullet"/>
      <w:lvlText w:val=""/>
      <w:lvlJc w:val="left"/>
      <w:pPr>
        <w:ind w:left="720" w:hanging="360"/>
      </w:pPr>
      <w:rPr>
        <w:rFonts w:ascii="Wingdings 3" w:hAnsi="Wingdings 3" w:hint="default"/>
        <w:color w:val="B57900" w:themeColor="accent3" w:themeShade="80"/>
        <w:sz w:val="1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DFE33BF"/>
    <w:multiLevelType w:val="multilevel"/>
    <w:tmpl w:val="47842A2E"/>
    <w:numStyleLink w:val="ListNumbers"/>
  </w:abstractNum>
  <w:abstractNum w:abstractNumId="15" w15:restartNumberingAfterBreak="0">
    <w:nsid w:val="5F6F7CF9"/>
    <w:multiLevelType w:val="multilevel"/>
    <w:tmpl w:val="47842A2E"/>
    <w:styleLink w:val="ListNumbers"/>
    <w:lvl w:ilvl="0">
      <w:start w:val="1"/>
      <w:numFmt w:val="decimal"/>
      <w:pStyle w:val="ListNumber"/>
      <w:lvlText w:val="%1"/>
      <w:lvlJc w:val="left"/>
      <w:pPr>
        <w:ind w:left="680" w:hanging="340"/>
      </w:pPr>
      <w:rPr>
        <w:rFonts w:asciiTheme="minorHAnsi" w:hAnsiTheme="minorHAnsi" w:hint="default"/>
        <w:b w:val="0"/>
        <w:i w:val="0"/>
        <w:color w:val="1B2F3B" w:themeColor="text2"/>
      </w:rPr>
    </w:lvl>
    <w:lvl w:ilvl="1">
      <w:start w:val="1"/>
      <w:numFmt w:val="decimal"/>
      <w:pStyle w:val="ListNumber2"/>
      <w:lvlText w:val="%1.%2"/>
      <w:lvlJc w:val="left"/>
      <w:pPr>
        <w:ind w:left="1134" w:hanging="454"/>
      </w:pPr>
      <w:rPr>
        <w:rFonts w:asciiTheme="minorHAnsi" w:hAnsiTheme="minorHAnsi" w:hint="default"/>
        <w:color w:val="1B2F3B" w:themeColor="text2"/>
      </w:rPr>
    </w:lvl>
    <w:lvl w:ilvl="2">
      <w:start w:val="1"/>
      <w:numFmt w:val="decimal"/>
      <w:pStyle w:val="ListNumber3"/>
      <w:lvlText w:val="%1.%2.%3"/>
      <w:lvlJc w:val="left"/>
      <w:pPr>
        <w:ind w:left="1701" w:hanging="567"/>
      </w:pPr>
      <w:rPr>
        <w:rFonts w:asciiTheme="minorHAnsi" w:hAnsiTheme="minorHAnsi" w:hint="default"/>
        <w:color w:val="1B2F3B" w:themeColor="text2"/>
      </w:rPr>
    </w:lvl>
    <w:lvl w:ilvl="3">
      <w:start w:val="1"/>
      <w:numFmt w:val="none"/>
      <w:lvlText w:val=""/>
      <w:lvlJc w:val="left"/>
      <w:pPr>
        <w:tabs>
          <w:tab w:val="num" w:pos="2154"/>
        </w:tabs>
        <w:ind w:left="0" w:firstLine="0"/>
      </w:pPr>
      <w:rPr>
        <w:rFonts w:hint="default"/>
      </w:rPr>
    </w:lvl>
    <w:lvl w:ilvl="4">
      <w:start w:val="1"/>
      <w:numFmt w:val="none"/>
      <w:lvlText w:val=""/>
      <w:lvlJc w:val="left"/>
      <w:pPr>
        <w:tabs>
          <w:tab w:val="num" w:pos="2494"/>
        </w:tabs>
        <w:ind w:left="0" w:firstLine="0"/>
      </w:pPr>
      <w:rPr>
        <w:rFonts w:hint="default"/>
      </w:rPr>
    </w:lvl>
    <w:lvl w:ilvl="5">
      <w:start w:val="1"/>
      <w:numFmt w:val="none"/>
      <w:lvlText w:val=""/>
      <w:lvlJc w:val="left"/>
      <w:pPr>
        <w:tabs>
          <w:tab w:val="num" w:pos="2834"/>
        </w:tabs>
        <w:ind w:left="0" w:firstLine="0"/>
      </w:pPr>
      <w:rPr>
        <w:rFonts w:hint="default"/>
      </w:rPr>
    </w:lvl>
    <w:lvl w:ilvl="6">
      <w:start w:val="1"/>
      <w:numFmt w:val="none"/>
      <w:lvlText w:val=""/>
      <w:lvlJc w:val="left"/>
      <w:pPr>
        <w:tabs>
          <w:tab w:val="num" w:pos="3174"/>
        </w:tabs>
        <w:ind w:left="0" w:firstLine="0"/>
      </w:pPr>
      <w:rPr>
        <w:rFonts w:hint="default"/>
      </w:rPr>
    </w:lvl>
    <w:lvl w:ilvl="7">
      <w:start w:val="1"/>
      <w:numFmt w:val="none"/>
      <w:lvlText w:val=""/>
      <w:lvlJc w:val="left"/>
      <w:pPr>
        <w:tabs>
          <w:tab w:val="num" w:pos="3514"/>
        </w:tabs>
        <w:ind w:left="0" w:firstLine="0"/>
      </w:pPr>
      <w:rPr>
        <w:rFonts w:hint="default"/>
      </w:rPr>
    </w:lvl>
    <w:lvl w:ilvl="8">
      <w:start w:val="1"/>
      <w:numFmt w:val="none"/>
      <w:lvlText w:val=""/>
      <w:lvlJc w:val="left"/>
      <w:pPr>
        <w:tabs>
          <w:tab w:val="num" w:pos="3854"/>
        </w:tabs>
        <w:ind w:left="0" w:firstLine="0"/>
      </w:pPr>
      <w:rPr>
        <w:rFonts w:hint="default"/>
      </w:rPr>
    </w:lvl>
  </w:abstractNum>
  <w:abstractNum w:abstractNumId="16" w15:restartNumberingAfterBreak="0">
    <w:nsid w:val="5FFE6D3E"/>
    <w:multiLevelType w:val="hybridMultilevel"/>
    <w:tmpl w:val="7FBCED86"/>
    <w:lvl w:ilvl="0" w:tplc="F454FA5C">
      <w:start w:val="1"/>
      <w:numFmt w:val="bullet"/>
      <w:lvlText w:val=""/>
      <w:lvlJc w:val="left"/>
      <w:pPr>
        <w:ind w:left="720" w:hanging="360"/>
      </w:pPr>
      <w:rPr>
        <w:rFonts w:ascii="Wingdings 3" w:hAnsi="Wingdings 3" w:hint="default"/>
        <w:color w:val="FFAF10" w:themeColor="accent3" w:themeShade="BF"/>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6B1FD4"/>
    <w:multiLevelType w:val="hybridMultilevel"/>
    <w:tmpl w:val="A12456E6"/>
    <w:lvl w:ilvl="0" w:tplc="CB8E8C42">
      <w:start w:val="1"/>
      <w:numFmt w:val="bullet"/>
      <w:lvlText w:val=""/>
      <w:lvlJc w:val="left"/>
      <w:pPr>
        <w:ind w:left="720" w:hanging="360"/>
      </w:pPr>
      <w:rPr>
        <w:rFonts w:ascii="Wingdings 3" w:hAnsi="Wingdings 3" w:hint="default"/>
        <w:color w:val="000000" w:themeColor="text1"/>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B81F98"/>
    <w:multiLevelType w:val="multilevel"/>
    <w:tmpl w:val="76787B10"/>
    <w:styleLink w:val="ListBullets"/>
    <w:lvl w:ilvl="0">
      <w:start w:val="1"/>
      <w:numFmt w:val="bullet"/>
      <w:pStyle w:val="ListBullet"/>
      <w:lvlText w:val=""/>
      <w:lvlJc w:val="left"/>
      <w:pPr>
        <w:tabs>
          <w:tab w:val="num" w:pos="369"/>
        </w:tabs>
        <w:ind w:left="680" w:hanging="340"/>
      </w:pPr>
      <w:rPr>
        <w:rFonts w:ascii="Symbol" w:hAnsi="Symbol" w:hint="default"/>
        <w:color w:val="1B2F3B" w:themeColor="text2"/>
        <w:sz w:val="22"/>
      </w:rPr>
    </w:lvl>
    <w:lvl w:ilvl="1">
      <w:start w:val="1"/>
      <w:numFmt w:val="bullet"/>
      <w:pStyle w:val="ListBullet2"/>
      <w:lvlText w:val="‒"/>
      <w:lvlJc w:val="left"/>
      <w:pPr>
        <w:tabs>
          <w:tab w:val="num" w:pos="680"/>
        </w:tabs>
        <w:ind w:left="1021" w:hanging="341"/>
      </w:pPr>
      <w:rPr>
        <w:rFonts w:ascii="Calibri" w:hAnsi="Calibri" w:hint="default"/>
        <w:color w:val="1B2F3B" w:themeColor="text2"/>
      </w:rPr>
    </w:lvl>
    <w:lvl w:ilvl="2">
      <w:start w:val="1"/>
      <w:numFmt w:val="bullet"/>
      <w:pStyle w:val="ListBullet3"/>
      <w:lvlText w:val="‒"/>
      <w:lvlJc w:val="left"/>
      <w:pPr>
        <w:ind w:left="1361" w:hanging="340"/>
      </w:pPr>
      <w:rPr>
        <w:rFonts w:ascii="Calibri" w:hAnsi="Calibri" w:hint="default"/>
        <w:color w:val="1B2F3B" w:themeColor="text2"/>
      </w:rPr>
    </w:lvl>
    <w:lvl w:ilvl="3">
      <w:start w:val="1"/>
      <w:numFmt w:val="none"/>
      <w:lvlText w:val=""/>
      <w:lvlJc w:val="left"/>
      <w:pPr>
        <w:tabs>
          <w:tab w:val="num" w:pos="1986"/>
        </w:tabs>
        <w:ind w:left="0" w:firstLine="0"/>
      </w:pPr>
      <w:rPr>
        <w:rFonts w:hint="default"/>
      </w:rPr>
    </w:lvl>
    <w:lvl w:ilvl="4">
      <w:start w:val="1"/>
      <w:numFmt w:val="none"/>
      <w:lvlText w:val=""/>
      <w:lvlJc w:val="left"/>
      <w:pPr>
        <w:tabs>
          <w:tab w:val="num" w:pos="2270"/>
        </w:tabs>
        <w:ind w:left="0" w:firstLine="0"/>
      </w:pPr>
      <w:rPr>
        <w:rFonts w:hint="default"/>
      </w:rPr>
    </w:lvl>
    <w:lvl w:ilvl="5">
      <w:start w:val="1"/>
      <w:numFmt w:val="none"/>
      <w:lvlText w:val=""/>
      <w:lvlJc w:val="left"/>
      <w:pPr>
        <w:tabs>
          <w:tab w:val="num" w:pos="2554"/>
        </w:tabs>
        <w:ind w:left="0" w:firstLine="0"/>
      </w:pPr>
      <w:rPr>
        <w:rFonts w:hint="default"/>
      </w:rPr>
    </w:lvl>
    <w:lvl w:ilvl="6">
      <w:start w:val="1"/>
      <w:numFmt w:val="none"/>
      <w:lvlText w:val=""/>
      <w:lvlJc w:val="left"/>
      <w:pPr>
        <w:tabs>
          <w:tab w:val="num" w:pos="2838"/>
        </w:tabs>
        <w:ind w:left="0" w:firstLine="0"/>
      </w:pPr>
      <w:rPr>
        <w:rFonts w:hint="default"/>
      </w:rPr>
    </w:lvl>
    <w:lvl w:ilvl="7">
      <w:start w:val="1"/>
      <w:numFmt w:val="none"/>
      <w:lvlText w:val=""/>
      <w:lvlJc w:val="left"/>
      <w:pPr>
        <w:tabs>
          <w:tab w:val="num" w:pos="3122"/>
        </w:tabs>
        <w:ind w:left="0" w:firstLine="0"/>
      </w:pPr>
      <w:rPr>
        <w:rFonts w:hint="default"/>
      </w:rPr>
    </w:lvl>
    <w:lvl w:ilvl="8">
      <w:start w:val="1"/>
      <w:numFmt w:val="none"/>
      <w:lvlText w:val=""/>
      <w:lvlJc w:val="left"/>
      <w:pPr>
        <w:tabs>
          <w:tab w:val="num" w:pos="3406"/>
        </w:tabs>
        <w:ind w:left="0" w:firstLine="0"/>
      </w:pPr>
      <w:rPr>
        <w:rFonts w:hint="default"/>
      </w:rPr>
    </w:lvl>
  </w:abstractNum>
  <w:abstractNum w:abstractNumId="19" w15:restartNumberingAfterBreak="0">
    <w:nsid w:val="7CD36B31"/>
    <w:multiLevelType w:val="hybridMultilevel"/>
    <w:tmpl w:val="11567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89575324">
    <w:abstractNumId w:val="18"/>
  </w:num>
  <w:num w:numId="2" w16cid:durableId="690496989">
    <w:abstractNumId w:val="4"/>
  </w:num>
  <w:num w:numId="3" w16cid:durableId="1374501682">
    <w:abstractNumId w:val="2"/>
  </w:num>
  <w:num w:numId="4" w16cid:durableId="489756268">
    <w:abstractNumId w:val="9"/>
  </w:num>
  <w:num w:numId="5" w16cid:durableId="796803648">
    <w:abstractNumId w:val="10"/>
  </w:num>
  <w:num w:numId="6" w16cid:durableId="943804936">
    <w:abstractNumId w:val="8"/>
    <w:lvlOverride w:ilvl="0">
      <w:lvl w:ilvl="0">
        <w:start w:val="1"/>
        <w:numFmt w:val="bullet"/>
        <w:pStyle w:val="ListBullet"/>
        <w:lvlText w:val=""/>
        <w:lvlJc w:val="left"/>
        <w:pPr>
          <w:tabs>
            <w:tab w:val="num" w:pos="29"/>
          </w:tabs>
          <w:ind w:left="340" w:hanging="340"/>
        </w:pPr>
        <w:rPr>
          <w:rFonts w:ascii="Symbol" w:hAnsi="Symbol" w:hint="default"/>
          <w:color w:val="1B2F3B" w:themeColor="text2"/>
          <w:sz w:val="22"/>
        </w:rPr>
      </w:lvl>
    </w:lvlOverride>
  </w:num>
  <w:num w:numId="7" w16cid:durableId="943145937">
    <w:abstractNumId w:val="15"/>
  </w:num>
  <w:num w:numId="8" w16cid:durableId="1304234065">
    <w:abstractNumId w:val="0"/>
  </w:num>
  <w:num w:numId="9" w16cid:durableId="2044792616">
    <w:abstractNumId w:val="0"/>
  </w:num>
  <w:num w:numId="10" w16cid:durableId="1450509864">
    <w:abstractNumId w:val="14"/>
  </w:num>
  <w:num w:numId="11" w16cid:durableId="139886216">
    <w:abstractNumId w:val="1"/>
  </w:num>
  <w:num w:numId="12" w16cid:durableId="325675590">
    <w:abstractNumId w:val="11"/>
  </w:num>
  <w:num w:numId="13" w16cid:durableId="1007367067">
    <w:abstractNumId w:val="19"/>
  </w:num>
  <w:num w:numId="14" w16cid:durableId="1027024681">
    <w:abstractNumId w:val="16"/>
  </w:num>
  <w:num w:numId="15" w16cid:durableId="1291664378">
    <w:abstractNumId w:val="5"/>
  </w:num>
  <w:num w:numId="16" w16cid:durableId="542405290">
    <w:abstractNumId w:val="17"/>
  </w:num>
  <w:num w:numId="17" w16cid:durableId="431829074">
    <w:abstractNumId w:val="7"/>
  </w:num>
  <w:num w:numId="18" w16cid:durableId="392973525">
    <w:abstractNumId w:val="6"/>
  </w:num>
  <w:num w:numId="19" w16cid:durableId="1516261700">
    <w:abstractNumId w:val="13"/>
  </w:num>
  <w:num w:numId="20" w16cid:durableId="1455949592">
    <w:abstractNumId w:val="3"/>
  </w:num>
  <w:num w:numId="21" w16cid:durableId="355472503">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MyN7C0MLQwszQ0MDVU0lEKTi0uzszPAykwrgUAEceXbSwAAAA="/>
  </w:docVars>
  <w:rsids>
    <w:rsidRoot w:val="00B11047"/>
    <w:rsid w:val="000030BE"/>
    <w:rsid w:val="000033BF"/>
    <w:rsid w:val="0000508A"/>
    <w:rsid w:val="00005924"/>
    <w:rsid w:val="000101C3"/>
    <w:rsid w:val="00021515"/>
    <w:rsid w:val="00023E2C"/>
    <w:rsid w:val="00024FA7"/>
    <w:rsid w:val="00032692"/>
    <w:rsid w:val="00032ACD"/>
    <w:rsid w:val="000367A3"/>
    <w:rsid w:val="00037CF2"/>
    <w:rsid w:val="000408B6"/>
    <w:rsid w:val="00041F70"/>
    <w:rsid w:val="000422DF"/>
    <w:rsid w:val="00047AFA"/>
    <w:rsid w:val="00050ED5"/>
    <w:rsid w:val="0005278F"/>
    <w:rsid w:val="0005417F"/>
    <w:rsid w:val="00071C8B"/>
    <w:rsid w:val="00072EEB"/>
    <w:rsid w:val="00073370"/>
    <w:rsid w:val="00077F09"/>
    <w:rsid w:val="000827A8"/>
    <w:rsid w:val="000903F3"/>
    <w:rsid w:val="0009230E"/>
    <w:rsid w:val="000959F4"/>
    <w:rsid w:val="00097B56"/>
    <w:rsid w:val="000A158A"/>
    <w:rsid w:val="000A5AA3"/>
    <w:rsid w:val="000A7B1D"/>
    <w:rsid w:val="000B2B1D"/>
    <w:rsid w:val="000C27D4"/>
    <w:rsid w:val="000C38E7"/>
    <w:rsid w:val="000C57D2"/>
    <w:rsid w:val="000D08B8"/>
    <w:rsid w:val="000D1A95"/>
    <w:rsid w:val="000D4EAA"/>
    <w:rsid w:val="000D5FCE"/>
    <w:rsid w:val="000E136F"/>
    <w:rsid w:val="000E2003"/>
    <w:rsid w:val="000E2CF3"/>
    <w:rsid w:val="000E3412"/>
    <w:rsid w:val="000E6E6E"/>
    <w:rsid w:val="000E7C29"/>
    <w:rsid w:val="000F2BD2"/>
    <w:rsid w:val="000F6625"/>
    <w:rsid w:val="000F7DCF"/>
    <w:rsid w:val="00100A09"/>
    <w:rsid w:val="001033F4"/>
    <w:rsid w:val="0010478E"/>
    <w:rsid w:val="00112CA1"/>
    <w:rsid w:val="00113275"/>
    <w:rsid w:val="001204FF"/>
    <w:rsid w:val="001223B9"/>
    <w:rsid w:val="001233F9"/>
    <w:rsid w:val="0012530E"/>
    <w:rsid w:val="00125C21"/>
    <w:rsid w:val="0012750B"/>
    <w:rsid w:val="00132841"/>
    <w:rsid w:val="001418DE"/>
    <w:rsid w:val="00147070"/>
    <w:rsid w:val="00153326"/>
    <w:rsid w:val="00153A99"/>
    <w:rsid w:val="00154BFC"/>
    <w:rsid w:val="001561EE"/>
    <w:rsid w:val="00157DCA"/>
    <w:rsid w:val="00165B96"/>
    <w:rsid w:val="00167029"/>
    <w:rsid w:val="001724B7"/>
    <w:rsid w:val="00173790"/>
    <w:rsid w:val="00174345"/>
    <w:rsid w:val="00176198"/>
    <w:rsid w:val="00176982"/>
    <w:rsid w:val="00180C44"/>
    <w:rsid w:val="0018159D"/>
    <w:rsid w:val="001815DB"/>
    <w:rsid w:val="001836EA"/>
    <w:rsid w:val="001875E0"/>
    <w:rsid w:val="001908AE"/>
    <w:rsid w:val="0019137B"/>
    <w:rsid w:val="00195232"/>
    <w:rsid w:val="001A10DD"/>
    <w:rsid w:val="001A1881"/>
    <w:rsid w:val="001B05A9"/>
    <w:rsid w:val="001B422D"/>
    <w:rsid w:val="001B6276"/>
    <w:rsid w:val="001B6561"/>
    <w:rsid w:val="001B67D2"/>
    <w:rsid w:val="001B6E24"/>
    <w:rsid w:val="001D055A"/>
    <w:rsid w:val="001D4314"/>
    <w:rsid w:val="001E2C43"/>
    <w:rsid w:val="001E467F"/>
    <w:rsid w:val="001E5479"/>
    <w:rsid w:val="001E624F"/>
    <w:rsid w:val="001F0825"/>
    <w:rsid w:val="001F1998"/>
    <w:rsid w:val="001F211E"/>
    <w:rsid w:val="001F24C9"/>
    <w:rsid w:val="001F2CFB"/>
    <w:rsid w:val="002053A1"/>
    <w:rsid w:val="00206055"/>
    <w:rsid w:val="002064A9"/>
    <w:rsid w:val="002077CF"/>
    <w:rsid w:val="00212C6C"/>
    <w:rsid w:val="00215418"/>
    <w:rsid w:val="002154DB"/>
    <w:rsid w:val="00216BF1"/>
    <w:rsid w:val="002227AA"/>
    <w:rsid w:val="0022577E"/>
    <w:rsid w:val="0022583F"/>
    <w:rsid w:val="00232AAC"/>
    <w:rsid w:val="00237F96"/>
    <w:rsid w:val="00244C2D"/>
    <w:rsid w:val="00252739"/>
    <w:rsid w:val="00253EEA"/>
    <w:rsid w:val="0026005D"/>
    <w:rsid w:val="0026089C"/>
    <w:rsid w:val="002625A5"/>
    <w:rsid w:val="002653C0"/>
    <w:rsid w:val="00266AAA"/>
    <w:rsid w:val="00266AF4"/>
    <w:rsid w:val="00267A42"/>
    <w:rsid w:val="00270FA0"/>
    <w:rsid w:val="00271C98"/>
    <w:rsid w:val="00274DB9"/>
    <w:rsid w:val="002771D7"/>
    <w:rsid w:val="00281E82"/>
    <w:rsid w:val="00281EBD"/>
    <w:rsid w:val="00282AFC"/>
    <w:rsid w:val="0028450F"/>
    <w:rsid w:val="00294D5F"/>
    <w:rsid w:val="00296076"/>
    <w:rsid w:val="002964CF"/>
    <w:rsid w:val="002A380B"/>
    <w:rsid w:val="002A5DE1"/>
    <w:rsid w:val="002C55A0"/>
    <w:rsid w:val="002C57FE"/>
    <w:rsid w:val="002D0EBC"/>
    <w:rsid w:val="002E2208"/>
    <w:rsid w:val="002E242F"/>
    <w:rsid w:val="002E6309"/>
    <w:rsid w:val="002F19A2"/>
    <w:rsid w:val="003030EF"/>
    <w:rsid w:val="0030384F"/>
    <w:rsid w:val="00313D6F"/>
    <w:rsid w:val="003174EB"/>
    <w:rsid w:val="00325A6C"/>
    <w:rsid w:val="00330B78"/>
    <w:rsid w:val="0033710F"/>
    <w:rsid w:val="00337345"/>
    <w:rsid w:val="00342297"/>
    <w:rsid w:val="00345052"/>
    <w:rsid w:val="00345F42"/>
    <w:rsid w:val="00350BFA"/>
    <w:rsid w:val="003516C1"/>
    <w:rsid w:val="00351B27"/>
    <w:rsid w:val="003562AF"/>
    <w:rsid w:val="00360D6B"/>
    <w:rsid w:val="00362CFE"/>
    <w:rsid w:val="00364122"/>
    <w:rsid w:val="00364233"/>
    <w:rsid w:val="00366BF3"/>
    <w:rsid w:val="00366E05"/>
    <w:rsid w:val="0037526F"/>
    <w:rsid w:val="0037542E"/>
    <w:rsid w:val="00380A6E"/>
    <w:rsid w:val="003A0B79"/>
    <w:rsid w:val="003A3511"/>
    <w:rsid w:val="003A4E9D"/>
    <w:rsid w:val="003A4EA9"/>
    <w:rsid w:val="003A5570"/>
    <w:rsid w:val="003A6CDC"/>
    <w:rsid w:val="003B24A3"/>
    <w:rsid w:val="003B2CB3"/>
    <w:rsid w:val="003B4AFB"/>
    <w:rsid w:val="003C0485"/>
    <w:rsid w:val="003C42DB"/>
    <w:rsid w:val="003E1CD0"/>
    <w:rsid w:val="003E2BCD"/>
    <w:rsid w:val="003F376A"/>
    <w:rsid w:val="003F4DE8"/>
    <w:rsid w:val="003F57DD"/>
    <w:rsid w:val="004007B9"/>
    <w:rsid w:val="0040198B"/>
    <w:rsid w:val="0040289D"/>
    <w:rsid w:val="00403CA0"/>
    <w:rsid w:val="0040529A"/>
    <w:rsid w:val="00405B83"/>
    <w:rsid w:val="00407001"/>
    <w:rsid w:val="00412F5D"/>
    <w:rsid w:val="004138BE"/>
    <w:rsid w:val="00422F92"/>
    <w:rsid w:val="00426296"/>
    <w:rsid w:val="00430655"/>
    <w:rsid w:val="004321B9"/>
    <w:rsid w:val="004332E5"/>
    <w:rsid w:val="0044201A"/>
    <w:rsid w:val="0044219B"/>
    <w:rsid w:val="00442978"/>
    <w:rsid w:val="00443833"/>
    <w:rsid w:val="00446E88"/>
    <w:rsid w:val="00451D40"/>
    <w:rsid w:val="004555CC"/>
    <w:rsid w:val="004603C6"/>
    <w:rsid w:val="00467C8D"/>
    <w:rsid w:val="0047754C"/>
    <w:rsid w:val="0048294B"/>
    <w:rsid w:val="00482D3A"/>
    <w:rsid w:val="004872A8"/>
    <w:rsid w:val="00490E5E"/>
    <w:rsid w:val="00490F47"/>
    <w:rsid w:val="004939DA"/>
    <w:rsid w:val="00493B3F"/>
    <w:rsid w:val="004A30B8"/>
    <w:rsid w:val="004A3618"/>
    <w:rsid w:val="004A5161"/>
    <w:rsid w:val="004B11B0"/>
    <w:rsid w:val="004C204C"/>
    <w:rsid w:val="004C4AC1"/>
    <w:rsid w:val="004C51CA"/>
    <w:rsid w:val="004D295E"/>
    <w:rsid w:val="004E01E5"/>
    <w:rsid w:val="004E3E66"/>
    <w:rsid w:val="004E44F4"/>
    <w:rsid w:val="004E7FF0"/>
    <w:rsid w:val="004F1187"/>
    <w:rsid w:val="004F7163"/>
    <w:rsid w:val="00503F6C"/>
    <w:rsid w:val="00507643"/>
    <w:rsid w:val="00526897"/>
    <w:rsid w:val="0053096F"/>
    <w:rsid w:val="00534A63"/>
    <w:rsid w:val="00535836"/>
    <w:rsid w:val="005375D2"/>
    <w:rsid w:val="0054087F"/>
    <w:rsid w:val="0054344E"/>
    <w:rsid w:val="005440AB"/>
    <w:rsid w:val="00550CFA"/>
    <w:rsid w:val="00551C64"/>
    <w:rsid w:val="0055365D"/>
    <w:rsid w:val="00554571"/>
    <w:rsid w:val="00556F8B"/>
    <w:rsid w:val="0055748F"/>
    <w:rsid w:val="0056220E"/>
    <w:rsid w:val="005656C9"/>
    <w:rsid w:val="005660E8"/>
    <w:rsid w:val="00570490"/>
    <w:rsid w:val="0057089C"/>
    <w:rsid w:val="00575C5D"/>
    <w:rsid w:val="00575E58"/>
    <w:rsid w:val="0057670A"/>
    <w:rsid w:val="005824EC"/>
    <w:rsid w:val="0058328A"/>
    <w:rsid w:val="00584B88"/>
    <w:rsid w:val="00584C32"/>
    <w:rsid w:val="00584DA6"/>
    <w:rsid w:val="00587923"/>
    <w:rsid w:val="0059316D"/>
    <w:rsid w:val="00593A6C"/>
    <w:rsid w:val="005943EE"/>
    <w:rsid w:val="00594792"/>
    <w:rsid w:val="00596973"/>
    <w:rsid w:val="005A1227"/>
    <w:rsid w:val="005A2A44"/>
    <w:rsid w:val="005A34A8"/>
    <w:rsid w:val="005A4328"/>
    <w:rsid w:val="005A65E8"/>
    <w:rsid w:val="005A7E47"/>
    <w:rsid w:val="005B1B3B"/>
    <w:rsid w:val="005B426C"/>
    <w:rsid w:val="005B57F0"/>
    <w:rsid w:val="005B7061"/>
    <w:rsid w:val="005C199A"/>
    <w:rsid w:val="005D4EAB"/>
    <w:rsid w:val="005D5A38"/>
    <w:rsid w:val="005E7383"/>
    <w:rsid w:val="005F000C"/>
    <w:rsid w:val="005F2B5B"/>
    <w:rsid w:val="005F4DA1"/>
    <w:rsid w:val="0060032D"/>
    <w:rsid w:val="00600A7E"/>
    <w:rsid w:val="0060291E"/>
    <w:rsid w:val="006107D7"/>
    <w:rsid w:val="00616222"/>
    <w:rsid w:val="00616FAA"/>
    <w:rsid w:val="0062143B"/>
    <w:rsid w:val="00634558"/>
    <w:rsid w:val="00634832"/>
    <w:rsid w:val="00634B37"/>
    <w:rsid w:val="00636C9C"/>
    <w:rsid w:val="006372E8"/>
    <w:rsid w:val="00637503"/>
    <w:rsid w:val="006377BD"/>
    <w:rsid w:val="006402AF"/>
    <w:rsid w:val="00640800"/>
    <w:rsid w:val="00640A4E"/>
    <w:rsid w:val="00641E7F"/>
    <w:rsid w:val="00645722"/>
    <w:rsid w:val="0064583A"/>
    <w:rsid w:val="0064588B"/>
    <w:rsid w:val="006523A0"/>
    <w:rsid w:val="00661859"/>
    <w:rsid w:val="00662FEE"/>
    <w:rsid w:val="00664418"/>
    <w:rsid w:val="00670252"/>
    <w:rsid w:val="006764BC"/>
    <w:rsid w:val="006816A9"/>
    <w:rsid w:val="006840CD"/>
    <w:rsid w:val="0069088C"/>
    <w:rsid w:val="00693516"/>
    <w:rsid w:val="006A3CA6"/>
    <w:rsid w:val="006A4C46"/>
    <w:rsid w:val="006A5A4D"/>
    <w:rsid w:val="006B2B77"/>
    <w:rsid w:val="006C080E"/>
    <w:rsid w:val="006C0C21"/>
    <w:rsid w:val="006C17B1"/>
    <w:rsid w:val="006C1AB8"/>
    <w:rsid w:val="006C2785"/>
    <w:rsid w:val="006C7070"/>
    <w:rsid w:val="006D0B5C"/>
    <w:rsid w:val="006D589A"/>
    <w:rsid w:val="006D788F"/>
    <w:rsid w:val="006E1363"/>
    <w:rsid w:val="006E19D8"/>
    <w:rsid w:val="006E7C77"/>
    <w:rsid w:val="006F5B61"/>
    <w:rsid w:val="006F693E"/>
    <w:rsid w:val="00710E67"/>
    <w:rsid w:val="00711BCE"/>
    <w:rsid w:val="0071298C"/>
    <w:rsid w:val="0071347B"/>
    <w:rsid w:val="00716DD0"/>
    <w:rsid w:val="0072505C"/>
    <w:rsid w:val="0072643C"/>
    <w:rsid w:val="0073007C"/>
    <w:rsid w:val="00731326"/>
    <w:rsid w:val="00731428"/>
    <w:rsid w:val="007319F8"/>
    <w:rsid w:val="00734A1A"/>
    <w:rsid w:val="007463AE"/>
    <w:rsid w:val="00754C3E"/>
    <w:rsid w:val="00754DDD"/>
    <w:rsid w:val="0076143C"/>
    <w:rsid w:val="00762095"/>
    <w:rsid w:val="00770B71"/>
    <w:rsid w:val="00771BD1"/>
    <w:rsid w:val="00771F1E"/>
    <w:rsid w:val="007760F7"/>
    <w:rsid w:val="007806C0"/>
    <w:rsid w:val="00782EFA"/>
    <w:rsid w:val="0078575F"/>
    <w:rsid w:val="0078649D"/>
    <w:rsid w:val="00786E1C"/>
    <w:rsid w:val="00790FD7"/>
    <w:rsid w:val="00791512"/>
    <w:rsid w:val="007938D5"/>
    <w:rsid w:val="007A5AAB"/>
    <w:rsid w:val="007B174A"/>
    <w:rsid w:val="007B1956"/>
    <w:rsid w:val="007B5449"/>
    <w:rsid w:val="007B5484"/>
    <w:rsid w:val="007B6790"/>
    <w:rsid w:val="007C087F"/>
    <w:rsid w:val="007C0FD2"/>
    <w:rsid w:val="007C18BD"/>
    <w:rsid w:val="007D21DF"/>
    <w:rsid w:val="007D7DED"/>
    <w:rsid w:val="007E3D0C"/>
    <w:rsid w:val="007E3FB3"/>
    <w:rsid w:val="007E77C4"/>
    <w:rsid w:val="007E79D6"/>
    <w:rsid w:val="007F1CDE"/>
    <w:rsid w:val="007F40E8"/>
    <w:rsid w:val="0080209D"/>
    <w:rsid w:val="00804794"/>
    <w:rsid w:val="0080493D"/>
    <w:rsid w:val="00806CE2"/>
    <w:rsid w:val="00807460"/>
    <w:rsid w:val="00812C33"/>
    <w:rsid w:val="0081379B"/>
    <w:rsid w:val="00815740"/>
    <w:rsid w:val="00815A97"/>
    <w:rsid w:val="008237B9"/>
    <w:rsid w:val="008249B2"/>
    <w:rsid w:val="0082551D"/>
    <w:rsid w:val="00826151"/>
    <w:rsid w:val="008267EF"/>
    <w:rsid w:val="008308E8"/>
    <w:rsid w:val="00830C25"/>
    <w:rsid w:val="00833DBE"/>
    <w:rsid w:val="00834B72"/>
    <w:rsid w:val="008352CA"/>
    <w:rsid w:val="008359C1"/>
    <w:rsid w:val="00841B96"/>
    <w:rsid w:val="00841E38"/>
    <w:rsid w:val="00841FD1"/>
    <w:rsid w:val="008525E2"/>
    <w:rsid w:val="008551B2"/>
    <w:rsid w:val="00857703"/>
    <w:rsid w:val="00862994"/>
    <w:rsid w:val="00863504"/>
    <w:rsid w:val="0086539B"/>
    <w:rsid w:val="0088095F"/>
    <w:rsid w:val="00893BF6"/>
    <w:rsid w:val="00893FA5"/>
    <w:rsid w:val="008A42CB"/>
    <w:rsid w:val="008A6762"/>
    <w:rsid w:val="008B1037"/>
    <w:rsid w:val="008B1D7D"/>
    <w:rsid w:val="008C5AAF"/>
    <w:rsid w:val="008D2030"/>
    <w:rsid w:val="008E6439"/>
    <w:rsid w:val="008E6F88"/>
    <w:rsid w:val="008F2558"/>
    <w:rsid w:val="008F28C0"/>
    <w:rsid w:val="008F50AF"/>
    <w:rsid w:val="008F51F6"/>
    <w:rsid w:val="008F5CEA"/>
    <w:rsid w:val="008F6516"/>
    <w:rsid w:val="0090219D"/>
    <w:rsid w:val="00904522"/>
    <w:rsid w:val="00905101"/>
    <w:rsid w:val="00905EE1"/>
    <w:rsid w:val="00907A02"/>
    <w:rsid w:val="00907A07"/>
    <w:rsid w:val="00911431"/>
    <w:rsid w:val="0091192F"/>
    <w:rsid w:val="00917AB9"/>
    <w:rsid w:val="009212C4"/>
    <w:rsid w:val="00924104"/>
    <w:rsid w:val="00924677"/>
    <w:rsid w:val="00926C1A"/>
    <w:rsid w:val="00930A1D"/>
    <w:rsid w:val="0093235E"/>
    <w:rsid w:val="00935749"/>
    <w:rsid w:val="009358B3"/>
    <w:rsid w:val="00937510"/>
    <w:rsid w:val="00952745"/>
    <w:rsid w:val="00952864"/>
    <w:rsid w:val="009530A6"/>
    <w:rsid w:val="00960486"/>
    <w:rsid w:val="009606DE"/>
    <w:rsid w:val="00965B9E"/>
    <w:rsid w:val="00981040"/>
    <w:rsid w:val="00986262"/>
    <w:rsid w:val="00994BE4"/>
    <w:rsid w:val="009A1446"/>
    <w:rsid w:val="009A1763"/>
    <w:rsid w:val="009A2A4C"/>
    <w:rsid w:val="009A6D24"/>
    <w:rsid w:val="009C2DEC"/>
    <w:rsid w:val="009C5FE4"/>
    <w:rsid w:val="009D6B48"/>
    <w:rsid w:val="009D7CAD"/>
    <w:rsid w:val="009E18E0"/>
    <w:rsid w:val="009E4047"/>
    <w:rsid w:val="009E54A1"/>
    <w:rsid w:val="009F0D81"/>
    <w:rsid w:val="009F2863"/>
    <w:rsid w:val="009F401D"/>
    <w:rsid w:val="009F41A2"/>
    <w:rsid w:val="009F7DBF"/>
    <w:rsid w:val="00A04651"/>
    <w:rsid w:val="00A074F9"/>
    <w:rsid w:val="00A1628D"/>
    <w:rsid w:val="00A16515"/>
    <w:rsid w:val="00A24C8A"/>
    <w:rsid w:val="00A30825"/>
    <w:rsid w:val="00A36F37"/>
    <w:rsid w:val="00A41BBD"/>
    <w:rsid w:val="00A520AE"/>
    <w:rsid w:val="00A545C3"/>
    <w:rsid w:val="00A5527A"/>
    <w:rsid w:val="00A61305"/>
    <w:rsid w:val="00A62562"/>
    <w:rsid w:val="00A63492"/>
    <w:rsid w:val="00A6363F"/>
    <w:rsid w:val="00A66D61"/>
    <w:rsid w:val="00A721E0"/>
    <w:rsid w:val="00A7544F"/>
    <w:rsid w:val="00A8547C"/>
    <w:rsid w:val="00A93C7B"/>
    <w:rsid w:val="00A93F34"/>
    <w:rsid w:val="00A94202"/>
    <w:rsid w:val="00AA580E"/>
    <w:rsid w:val="00AA6BB3"/>
    <w:rsid w:val="00AB2EF2"/>
    <w:rsid w:val="00AB3CFD"/>
    <w:rsid w:val="00AB6BEC"/>
    <w:rsid w:val="00AB7F44"/>
    <w:rsid w:val="00AC2190"/>
    <w:rsid w:val="00AC74F3"/>
    <w:rsid w:val="00AC7E49"/>
    <w:rsid w:val="00AD1A7B"/>
    <w:rsid w:val="00AD5867"/>
    <w:rsid w:val="00AD6DE8"/>
    <w:rsid w:val="00AE1477"/>
    <w:rsid w:val="00AE2010"/>
    <w:rsid w:val="00AE51C5"/>
    <w:rsid w:val="00AE6813"/>
    <w:rsid w:val="00AF3CD3"/>
    <w:rsid w:val="00AF5FEF"/>
    <w:rsid w:val="00AF7326"/>
    <w:rsid w:val="00B02523"/>
    <w:rsid w:val="00B052C9"/>
    <w:rsid w:val="00B11047"/>
    <w:rsid w:val="00B15E33"/>
    <w:rsid w:val="00B24DDE"/>
    <w:rsid w:val="00B32CC5"/>
    <w:rsid w:val="00B33BC0"/>
    <w:rsid w:val="00B40B87"/>
    <w:rsid w:val="00B427B5"/>
    <w:rsid w:val="00B43954"/>
    <w:rsid w:val="00B50817"/>
    <w:rsid w:val="00B51438"/>
    <w:rsid w:val="00B51454"/>
    <w:rsid w:val="00B541D5"/>
    <w:rsid w:val="00B546FE"/>
    <w:rsid w:val="00B55945"/>
    <w:rsid w:val="00B57CE1"/>
    <w:rsid w:val="00B61DAE"/>
    <w:rsid w:val="00B62602"/>
    <w:rsid w:val="00B62687"/>
    <w:rsid w:val="00B626E5"/>
    <w:rsid w:val="00B774C4"/>
    <w:rsid w:val="00B81250"/>
    <w:rsid w:val="00B8196C"/>
    <w:rsid w:val="00B836EB"/>
    <w:rsid w:val="00B84B5F"/>
    <w:rsid w:val="00B85D6E"/>
    <w:rsid w:val="00B90B0D"/>
    <w:rsid w:val="00B9199A"/>
    <w:rsid w:val="00B93A63"/>
    <w:rsid w:val="00B953FE"/>
    <w:rsid w:val="00B96410"/>
    <w:rsid w:val="00BA1947"/>
    <w:rsid w:val="00BA7570"/>
    <w:rsid w:val="00BA7E49"/>
    <w:rsid w:val="00BB10EE"/>
    <w:rsid w:val="00BB3702"/>
    <w:rsid w:val="00BB4655"/>
    <w:rsid w:val="00BC3511"/>
    <w:rsid w:val="00BD0D6D"/>
    <w:rsid w:val="00BD54CA"/>
    <w:rsid w:val="00BE5415"/>
    <w:rsid w:val="00BE69C0"/>
    <w:rsid w:val="00BF1843"/>
    <w:rsid w:val="00BF1FA8"/>
    <w:rsid w:val="00C0113B"/>
    <w:rsid w:val="00C0311A"/>
    <w:rsid w:val="00C03B91"/>
    <w:rsid w:val="00C05254"/>
    <w:rsid w:val="00C05B9E"/>
    <w:rsid w:val="00C075F6"/>
    <w:rsid w:val="00C144CB"/>
    <w:rsid w:val="00C1713A"/>
    <w:rsid w:val="00C17B2F"/>
    <w:rsid w:val="00C17C93"/>
    <w:rsid w:val="00C20B12"/>
    <w:rsid w:val="00C25683"/>
    <w:rsid w:val="00C304B3"/>
    <w:rsid w:val="00C41888"/>
    <w:rsid w:val="00C44E5F"/>
    <w:rsid w:val="00C46F0B"/>
    <w:rsid w:val="00C47870"/>
    <w:rsid w:val="00C53566"/>
    <w:rsid w:val="00C55647"/>
    <w:rsid w:val="00C56327"/>
    <w:rsid w:val="00C6021D"/>
    <w:rsid w:val="00C636B6"/>
    <w:rsid w:val="00C67418"/>
    <w:rsid w:val="00C7008B"/>
    <w:rsid w:val="00C706F7"/>
    <w:rsid w:val="00C7184F"/>
    <w:rsid w:val="00C7232C"/>
    <w:rsid w:val="00C7396B"/>
    <w:rsid w:val="00C73FB5"/>
    <w:rsid w:val="00C750BB"/>
    <w:rsid w:val="00C85FD0"/>
    <w:rsid w:val="00C90B96"/>
    <w:rsid w:val="00C91204"/>
    <w:rsid w:val="00C92593"/>
    <w:rsid w:val="00CA35B6"/>
    <w:rsid w:val="00CB262A"/>
    <w:rsid w:val="00CB5817"/>
    <w:rsid w:val="00CB6564"/>
    <w:rsid w:val="00CB6948"/>
    <w:rsid w:val="00CC1EAE"/>
    <w:rsid w:val="00CC6D00"/>
    <w:rsid w:val="00CD23EC"/>
    <w:rsid w:val="00CD7C07"/>
    <w:rsid w:val="00CD7E2B"/>
    <w:rsid w:val="00CE0D9A"/>
    <w:rsid w:val="00CE7002"/>
    <w:rsid w:val="00CF3944"/>
    <w:rsid w:val="00CF6A32"/>
    <w:rsid w:val="00D00C11"/>
    <w:rsid w:val="00D012B1"/>
    <w:rsid w:val="00D019CD"/>
    <w:rsid w:val="00D02EB0"/>
    <w:rsid w:val="00D03342"/>
    <w:rsid w:val="00D033AA"/>
    <w:rsid w:val="00D06261"/>
    <w:rsid w:val="00D06F4F"/>
    <w:rsid w:val="00D07CAF"/>
    <w:rsid w:val="00D129AE"/>
    <w:rsid w:val="00D212DB"/>
    <w:rsid w:val="00D2544B"/>
    <w:rsid w:val="00D265F7"/>
    <w:rsid w:val="00D2788A"/>
    <w:rsid w:val="00D31480"/>
    <w:rsid w:val="00D32DD3"/>
    <w:rsid w:val="00D32FEB"/>
    <w:rsid w:val="00D3328C"/>
    <w:rsid w:val="00D33FBE"/>
    <w:rsid w:val="00D3597A"/>
    <w:rsid w:val="00D40388"/>
    <w:rsid w:val="00D40A06"/>
    <w:rsid w:val="00D41C20"/>
    <w:rsid w:val="00D41E45"/>
    <w:rsid w:val="00D46C78"/>
    <w:rsid w:val="00D53923"/>
    <w:rsid w:val="00D55095"/>
    <w:rsid w:val="00D554C9"/>
    <w:rsid w:val="00D5651D"/>
    <w:rsid w:val="00D620A8"/>
    <w:rsid w:val="00D646C0"/>
    <w:rsid w:val="00D75346"/>
    <w:rsid w:val="00D7618D"/>
    <w:rsid w:val="00D819E9"/>
    <w:rsid w:val="00D81EE0"/>
    <w:rsid w:val="00D86210"/>
    <w:rsid w:val="00D95ABC"/>
    <w:rsid w:val="00DA3AA5"/>
    <w:rsid w:val="00DA4E8F"/>
    <w:rsid w:val="00DB05B6"/>
    <w:rsid w:val="00DB08A7"/>
    <w:rsid w:val="00DB1E98"/>
    <w:rsid w:val="00DB372D"/>
    <w:rsid w:val="00DC6347"/>
    <w:rsid w:val="00DC6592"/>
    <w:rsid w:val="00DD0D78"/>
    <w:rsid w:val="00DD2986"/>
    <w:rsid w:val="00DD6B14"/>
    <w:rsid w:val="00DE3522"/>
    <w:rsid w:val="00DE6DF2"/>
    <w:rsid w:val="00DF3011"/>
    <w:rsid w:val="00DF52E9"/>
    <w:rsid w:val="00E0721A"/>
    <w:rsid w:val="00E30194"/>
    <w:rsid w:val="00E31A5B"/>
    <w:rsid w:val="00E321F3"/>
    <w:rsid w:val="00E3293E"/>
    <w:rsid w:val="00E32B2D"/>
    <w:rsid w:val="00E33447"/>
    <w:rsid w:val="00E36F13"/>
    <w:rsid w:val="00E42E69"/>
    <w:rsid w:val="00E4572E"/>
    <w:rsid w:val="00E46914"/>
    <w:rsid w:val="00E47C1B"/>
    <w:rsid w:val="00E52E76"/>
    <w:rsid w:val="00E54FD9"/>
    <w:rsid w:val="00E56521"/>
    <w:rsid w:val="00E569B1"/>
    <w:rsid w:val="00E56F12"/>
    <w:rsid w:val="00E60256"/>
    <w:rsid w:val="00E60C6F"/>
    <w:rsid w:val="00E66F59"/>
    <w:rsid w:val="00E671DA"/>
    <w:rsid w:val="00E73C65"/>
    <w:rsid w:val="00E746AE"/>
    <w:rsid w:val="00E77998"/>
    <w:rsid w:val="00E8260D"/>
    <w:rsid w:val="00E93C68"/>
    <w:rsid w:val="00EA0CE4"/>
    <w:rsid w:val="00EA40F9"/>
    <w:rsid w:val="00EA4EB2"/>
    <w:rsid w:val="00EB0A78"/>
    <w:rsid w:val="00EC287D"/>
    <w:rsid w:val="00EC5A23"/>
    <w:rsid w:val="00ED0612"/>
    <w:rsid w:val="00ED109E"/>
    <w:rsid w:val="00ED2797"/>
    <w:rsid w:val="00ED2DB8"/>
    <w:rsid w:val="00ED5A40"/>
    <w:rsid w:val="00EE1ADA"/>
    <w:rsid w:val="00EE2DA1"/>
    <w:rsid w:val="00EE69C9"/>
    <w:rsid w:val="00EE7BCF"/>
    <w:rsid w:val="00EF1D59"/>
    <w:rsid w:val="00EF21B6"/>
    <w:rsid w:val="00EF6A44"/>
    <w:rsid w:val="00EF7DFC"/>
    <w:rsid w:val="00F011A8"/>
    <w:rsid w:val="00F01FCD"/>
    <w:rsid w:val="00F12325"/>
    <w:rsid w:val="00F25832"/>
    <w:rsid w:val="00F26782"/>
    <w:rsid w:val="00F26A26"/>
    <w:rsid w:val="00F26B56"/>
    <w:rsid w:val="00F31F8C"/>
    <w:rsid w:val="00F34F8D"/>
    <w:rsid w:val="00F358FC"/>
    <w:rsid w:val="00F36AD0"/>
    <w:rsid w:val="00F457AE"/>
    <w:rsid w:val="00F4591A"/>
    <w:rsid w:val="00F54F15"/>
    <w:rsid w:val="00F55B50"/>
    <w:rsid w:val="00F6005B"/>
    <w:rsid w:val="00F62E66"/>
    <w:rsid w:val="00F63486"/>
    <w:rsid w:val="00F665F3"/>
    <w:rsid w:val="00F76367"/>
    <w:rsid w:val="00F80F67"/>
    <w:rsid w:val="00F8448E"/>
    <w:rsid w:val="00F84872"/>
    <w:rsid w:val="00F87447"/>
    <w:rsid w:val="00F92EF5"/>
    <w:rsid w:val="00F94CDD"/>
    <w:rsid w:val="00FA3F1B"/>
    <w:rsid w:val="00FA5665"/>
    <w:rsid w:val="00FA609E"/>
    <w:rsid w:val="00FA7362"/>
    <w:rsid w:val="00FB3A3C"/>
    <w:rsid w:val="00FC191E"/>
    <w:rsid w:val="00FC6CA2"/>
    <w:rsid w:val="00FC7486"/>
    <w:rsid w:val="00FC7611"/>
    <w:rsid w:val="00FD0096"/>
    <w:rsid w:val="00FD5E4F"/>
    <w:rsid w:val="00FE17C7"/>
    <w:rsid w:val="00FE1A9B"/>
    <w:rsid w:val="00FE3EA0"/>
    <w:rsid w:val="00FE545D"/>
    <w:rsid w:val="00FE591D"/>
    <w:rsid w:val="00FE6087"/>
    <w:rsid w:val="00FF33C0"/>
    <w:rsid w:val="00FF373C"/>
    <w:rsid w:val="00FF4C7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574BFB"/>
  <w15:docId w15:val="{0C9E378A-0693-48CC-8F82-8AC54DC4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uiPriority="4" w:qFormat="1"/>
    <w:lsdException w:name="heading 1" w:uiPriority="2" w:qFormat="1"/>
    <w:lsdException w:name="heading 2" w:uiPriority="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lsdException w:name="List Number" w:uiPriority="8"/>
    <w:lsdException w:name="List 2" w:semiHidden="1" w:unhideWhenUsed="1"/>
    <w:lsdException w:name="List 3" w:semiHidden="1" w:unhideWhenUsed="1"/>
    <w:lsdException w:name="List 4" w:semiHidden="1"/>
    <w:lsdException w:name="List 5" w:semiHidden="1"/>
    <w:lsdException w:name="List Bullet 2" w:semiHidden="1" w:uiPriority="6" w:unhideWhenUsed="1"/>
    <w:lsdException w:name="List Bullet 3" w:semiHidden="1" w:uiPriority="6" w:unhideWhenUsed="1"/>
    <w:lsdException w:name="List Bullet 4" w:semiHidden="1" w:unhideWhenUsed="1"/>
    <w:lsdException w:name="List Bullet 5" w:semiHidden="1" w:unhideWhenUsed="1"/>
    <w:lsdException w:name="List Number 2" w:semiHidden="1" w:uiPriority="8" w:unhideWhenUsed="1"/>
    <w:lsdException w:name="List Number 3" w:uiPriority="8"/>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qFormat="1"/>
    <w:lsdException w:name="Body Text First Indent" w:semiHidden="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2"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2978"/>
    <w:pPr>
      <w:adjustRightInd w:val="0"/>
      <w:snapToGrid w:val="0"/>
      <w:spacing w:after="120" w:line="240" w:lineRule="atLeast"/>
    </w:pPr>
    <w:rPr>
      <w:rFonts w:asciiTheme="minorHAnsi" w:eastAsiaTheme="minorEastAsia" w:hAnsiTheme="minorHAnsi"/>
      <w:color w:val="1B2F3B" w:themeColor="text2"/>
      <w:sz w:val="22"/>
    </w:rPr>
  </w:style>
  <w:style w:type="paragraph" w:styleId="Heading1">
    <w:name w:val="heading 1"/>
    <w:basedOn w:val="Normal"/>
    <w:next w:val="Normal"/>
    <w:uiPriority w:val="2"/>
    <w:qFormat/>
    <w:rsid w:val="00C90B96"/>
    <w:pPr>
      <w:keepNext/>
      <w:spacing w:before="120" w:line="400" w:lineRule="atLeast"/>
      <w:outlineLvl w:val="0"/>
    </w:pPr>
    <w:rPr>
      <w:rFonts w:asciiTheme="majorHAnsi" w:hAnsiTheme="majorHAnsi" w:cs="Arial"/>
      <w:bCs/>
      <w:color w:val="2B799D" w:themeColor="accent1"/>
      <w:sz w:val="36"/>
    </w:rPr>
  </w:style>
  <w:style w:type="paragraph" w:styleId="Heading2">
    <w:name w:val="heading 2"/>
    <w:basedOn w:val="Normal"/>
    <w:next w:val="Normal"/>
    <w:uiPriority w:val="2"/>
    <w:qFormat/>
    <w:rsid w:val="00C90B96"/>
    <w:pPr>
      <w:spacing w:before="120"/>
      <w:outlineLvl w:val="1"/>
    </w:pPr>
    <w:rPr>
      <w:b/>
      <w:bCs/>
      <w:iCs/>
      <w:color w:val="2B799D" w:themeColor="accent1"/>
      <w:sz w:val="28"/>
    </w:rPr>
  </w:style>
  <w:style w:type="paragraph" w:styleId="Heading3">
    <w:name w:val="heading 3"/>
    <w:basedOn w:val="Heading2"/>
    <w:next w:val="Normal"/>
    <w:uiPriority w:val="2"/>
    <w:qFormat/>
    <w:rsid w:val="00C67418"/>
    <w:pPr>
      <w:spacing w:before="200" w:after="60"/>
      <w:outlineLvl w:val="2"/>
    </w:pPr>
    <w:rPr>
      <w:bCs w:val="0"/>
      <w:color w:val="1B2F3B" w:themeColor="text2"/>
      <w:sz w:val="22"/>
    </w:rPr>
  </w:style>
  <w:style w:type="paragraph" w:styleId="Heading4">
    <w:name w:val="heading 4"/>
    <w:basedOn w:val="Normal"/>
    <w:next w:val="Normal"/>
    <w:uiPriority w:val="2"/>
    <w:semiHidden/>
    <w:qFormat/>
    <w:rsid w:val="003174EB"/>
    <w:pPr>
      <w:spacing w:before="200" w:line="240" w:lineRule="auto"/>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6"/>
    <w:rsid w:val="00C90B96"/>
    <w:pPr>
      <w:numPr>
        <w:numId w:val="6"/>
      </w:numPr>
      <w:tabs>
        <w:tab w:val="clear" w:pos="29"/>
        <w:tab w:val="num" w:pos="369"/>
      </w:tabs>
      <w:ind w:left="680"/>
      <w:contextualSpacing/>
    </w:pPr>
  </w:style>
  <w:style w:type="numbering" w:customStyle="1" w:styleId="ListBullets">
    <w:name w:val="ListBullets"/>
    <w:uiPriority w:val="99"/>
    <w:rsid w:val="00244C2D"/>
    <w:pPr>
      <w:numPr>
        <w:numId w:val="1"/>
      </w:numPr>
    </w:pPr>
  </w:style>
  <w:style w:type="table" w:styleId="TableGrid">
    <w:name w:val="Table Grid"/>
    <w:basedOn w:val="TableNormal"/>
    <w:rsid w:val="006F693E"/>
    <w:pPr>
      <w:adjustRightInd w:val="0"/>
      <w:snapToGrid w:val="0"/>
      <w:spacing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HeaderPort"/>
    <w:link w:val="HeaderChar"/>
    <w:uiPriority w:val="99"/>
    <w:rsid w:val="00593A6C"/>
    <w:rPr>
      <w:rFonts w:asciiTheme="minorHAnsi" w:eastAsiaTheme="minorEastAsia" w:hAnsiTheme="minorHAnsi"/>
      <w:color w:val="1B2F3B" w:themeColor="text2"/>
      <w:sz w:val="10"/>
    </w:rPr>
  </w:style>
  <w:style w:type="paragraph" w:styleId="Footer">
    <w:name w:val="footer"/>
    <w:link w:val="FooterChar"/>
    <w:uiPriority w:val="99"/>
    <w:rsid w:val="004E7FF0"/>
    <w:pPr>
      <w:adjustRightInd w:val="0"/>
      <w:snapToGrid w:val="0"/>
      <w:jc w:val="right"/>
    </w:pPr>
    <w:rPr>
      <w:rFonts w:asciiTheme="minorHAnsi" w:eastAsiaTheme="minorEastAsia" w:hAnsiTheme="minorHAnsi"/>
      <w:color w:val="1B2F3B" w:themeColor="text2"/>
      <w:szCs w:val="14"/>
    </w:rPr>
  </w:style>
  <w:style w:type="character" w:styleId="PageNumber">
    <w:name w:val="page number"/>
    <w:semiHidden/>
    <w:rsid w:val="00C55647"/>
    <w:rPr>
      <w:rFonts w:asciiTheme="minorHAnsi" w:hAnsiTheme="minorHAnsi"/>
      <w:color w:val="1B2F3B" w:themeColor="text2"/>
      <w:sz w:val="20"/>
    </w:rPr>
  </w:style>
  <w:style w:type="paragraph" w:customStyle="1" w:styleId="TableHeading">
    <w:name w:val="Table Heading"/>
    <w:basedOn w:val="Normal"/>
    <w:uiPriority w:val="8"/>
    <w:rsid w:val="00282AFC"/>
    <w:pPr>
      <w:spacing w:after="0" w:line="240" w:lineRule="auto"/>
    </w:pPr>
    <w:rPr>
      <w:b/>
      <w:color w:val="FFFFFF" w:themeColor="background1"/>
    </w:rPr>
  </w:style>
  <w:style w:type="paragraph" w:customStyle="1" w:styleId="Tablebody">
    <w:name w:val="Table body"/>
    <w:basedOn w:val="Normal"/>
    <w:semiHidden/>
    <w:rsid w:val="006F693E"/>
    <w:pPr>
      <w:spacing w:line="240" w:lineRule="auto"/>
    </w:pPr>
    <w:rPr>
      <w:sz w:val="16"/>
    </w:rPr>
  </w:style>
  <w:style w:type="paragraph" w:customStyle="1" w:styleId="Introcopy">
    <w:name w:val="Intro copy"/>
    <w:basedOn w:val="Normal"/>
    <w:next w:val="Normal"/>
    <w:semiHidden/>
    <w:rsid w:val="006F693E"/>
    <w:pPr>
      <w:spacing w:after="200" w:line="220" w:lineRule="atLeast"/>
    </w:pPr>
    <w:rPr>
      <w:color w:val="000000" w:themeColor="text1"/>
      <w:sz w:val="18"/>
    </w:rPr>
  </w:style>
  <w:style w:type="paragraph" w:customStyle="1" w:styleId="Disclaimerheading">
    <w:name w:val="Disclaimer heading"/>
    <w:basedOn w:val="Normal"/>
    <w:next w:val="Disclaimer"/>
    <w:semiHidden/>
    <w:rsid w:val="006F693E"/>
    <w:pPr>
      <w:spacing w:before="40" w:line="240" w:lineRule="auto"/>
    </w:pPr>
    <w:rPr>
      <w:b/>
      <w:sz w:val="12"/>
    </w:rPr>
  </w:style>
  <w:style w:type="paragraph" w:customStyle="1" w:styleId="Disclaimer">
    <w:name w:val="Disclaimer"/>
    <w:basedOn w:val="Disclaimerheading"/>
    <w:next w:val="Normal"/>
    <w:semiHidden/>
    <w:rsid w:val="006F693E"/>
    <w:rPr>
      <w:b w:val="0"/>
    </w:rPr>
  </w:style>
  <w:style w:type="paragraph" w:customStyle="1" w:styleId="Footnoteheading">
    <w:name w:val="Footnote heading"/>
    <w:basedOn w:val="Normal"/>
    <w:next w:val="Footnote"/>
    <w:semiHidden/>
    <w:rsid w:val="006F693E"/>
    <w:pPr>
      <w:spacing w:line="240" w:lineRule="auto"/>
    </w:pPr>
    <w:rPr>
      <w:b/>
      <w:color w:val="000000" w:themeColor="text1"/>
      <w:sz w:val="14"/>
    </w:rPr>
  </w:style>
  <w:style w:type="paragraph" w:customStyle="1" w:styleId="Footnote">
    <w:name w:val="Footnote"/>
    <w:basedOn w:val="Footnoteheading"/>
    <w:semiHidden/>
    <w:rsid w:val="006F693E"/>
    <w:rPr>
      <w:b w:val="0"/>
    </w:rPr>
  </w:style>
  <w:style w:type="paragraph" w:customStyle="1" w:styleId="Coverheading">
    <w:name w:val="Cover heading"/>
    <w:basedOn w:val="Normal"/>
    <w:next w:val="Coversubheading"/>
    <w:semiHidden/>
    <w:rsid w:val="006E19D8"/>
    <w:pPr>
      <w:spacing w:line="600" w:lineRule="atLeast"/>
    </w:pPr>
    <w:rPr>
      <w:rFonts w:cs="Arial"/>
      <w:b/>
      <w:bCs/>
      <w:color w:val="0073B0"/>
      <w:sz w:val="48"/>
    </w:rPr>
  </w:style>
  <w:style w:type="paragraph" w:customStyle="1" w:styleId="Coversubheading">
    <w:name w:val="Cover subheading"/>
    <w:basedOn w:val="Coverheading"/>
    <w:next w:val="Normal"/>
    <w:semiHidden/>
    <w:rsid w:val="00FC7611"/>
    <w:pPr>
      <w:spacing w:before="40" w:line="240" w:lineRule="auto"/>
    </w:pPr>
    <w:rPr>
      <w:sz w:val="24"/>
    </w:rPr>
  </w:style>
  <w:style w:type="paragraph" w:customStyle="1" w:styleId="Flyertitle">
    <w:name w:val="Flyer title"/>
    <w:basedOn w:val="Normal"/>
    <w:next w:val="Flyersubtitle"/>
    <w:semiHidden/>
    <w:rsid w:val="006E19D8"/>
    <w:pPr>
      <w:spacing w:line="600" w:lineRule="atLeast"/>
    </w:pPr>
    <w:rPr>
      <w:sz w:val="48"/>
    </w:rPr>
  </w:style>
  <w:style w:type="paragraph" w:customStyle="1" w:styleId="Flyersubtitle">
    <w:name w:val="Flyer subtitle"/>
    <w:basedOn w:val="Flyertitle"/>
    <w:next w:val="Flyerbodycopy"/>
    <w:semiHidden/>
    <w:rsid w:val="006F693E"/>
    <w:pPr>
      <w:spacing w:before="40" w:line="360" w:lineRule="atLeast"/>
    </w:pPr>
    <w:rPr>
      <w:b/>
      <w:color w:val="182B49"/>
      <w:sz w:val="28"/>
    </w:rPr>
  </w:style>
  <w:style w:type="paragraph" w:customStyle="1" w:styleId="Flyerbodycopy">
    <w:name w:val="Flyer body copy"/>
    <w:basedOn w:val="Flyersubtitle"/>
    <w:semiHidden/>
    <w:rsid w:val="006F693E"/>
    <w:pPr>
      <w:spacing w:before="0" w:after="200" w:line="220" w:lineRule="atLeast"/>
    </w:pPr>
    <w:rPr>
      <w:b w:val="0"/>
      <w:color w:val="auto"/>
      <w:sz w:val="18"/>
    </w:rPr>
  </w:style>
  <w:style w:type="paragraph" w:customStyle="1" w:styleId="Division">
    <w:name w:val="Division"/>
    <w:basedOn w:val="Normal"/>
    <w:next w:val="Normal"/>
    <w:semiHidden/>
    <w:unhideWhenUsed/>
    <w:qFormat/>
    <w:rsid w:val="006E19D8"/>
    <w:pPr>
      <w:spacing w:after="260"/>
    </w:pPr>
    <w:rPr>
      <w:b/>
      <w:color w:val="000000" w:themeColor="text1"/>
    </w:rPr>
  </w:style>
  <w:style w:type="paragraph" w:customStyle="1" w:styleId="Legalentity">
    <w:name w:val="Legal entity"/>
    <w:basedOn w:val="FooterDetails"/>
    <w:link w:val="LegalentityChar"/>
    <w:semiHidden/>
    <w:rsid w:val="00325A6C"/>
    <w:rPr>
      <w:color w:val="2B799D" w:themeColor="accent1"/>
    </w:rPr>
  </w:style>
  <w:style w:type="paragraph" w:customStyle="1" w:styleId="Spacer">
    <w:name w:val="Spacer"/>
    <w:basedOn w:val="Normal"/>
    <w:semiHidden/>
    <w:rsid w:val="006F693E"/>
    <w:pPr>
      <w:spacing w:before="360" w:after="300" w:line="240" w:lineRule="auto"/>
    </w:pPr>
  </w:style>
  <w:style w:type="paragraph" w:customStyle="1" w:styleId="BodyTextSingle">
    <w:name w:val="Body Text Single"/>
    <w:basedOn w:val="Normal"/>
    <w:semiHidden/>
    <w:qFormat/>
    <w:rsid w:val="006E19D8"/>
  </w:style>
  <w:style w:type="paragraph" w:customStyle="1" w:styleId="Position">
    <w:name w:val="Position"/>
    <w:basedOn w:val="Normal"/>
    <w:semiHidden/>
    <w:qFormat/>
    <w:rsid w:val="006E19D8"/>
    <w:rPr>
      <w:b/>
    </w:rPr>
  </w:style>
  <w:style w:type="character" w:customStyle="1" w:styleId="FooterChar">
    <w:name w:val="Footer Char"/>
    <w:link w:val="Footer"/>
    <w:uiPriority w:val="99"/>
    <w:rsid w:val="004E7FF0"/>
    <w:rPr>
      <w:rFonts w:asciiTheme="minorHAnsi" w:eastAsiaTheme="minorEastAsia" w:hAnsiTheme="minorHAnsi"/>
      <w:color w:val="1B2F3B" w:themeColor="text2"/>
      <w:szCs w:val="14"/>
    </w:rPr>
  </w:style>
  <w:style w:type="character" w:customStyle="1" w:styleId="LegalentityChar">
    <w:name w:val="Legal entity Char"/>
    <w:link w:val="Legalentity"/>
    <w:semiHidden/>
    <w:rsid w:val="00B546FE"/>
    <w:rPr>
      <w:rFonts w:asciiTheme="minorHAnsi" w:hAnsiTheme="minorHAnsi"/>
      <w:b/>
      <w:caps/>
      <w:color w:val="2B799D" w:themeColor="accent1"/>
      <w:sz w:val="16"/>
      <w:szCs w:val="14"/>
      <w:lang w:eastAsia="ja-JP"/>
    </w:rPr>
  </w:style>
  <w:style w:type="table" w:styleId="Table3Deffects1">
    <w:name w:val="Table 3D effects 1"/>
    <w:basedOn w:val="TableNormal"/>
    <w:rsid w:val="001D055A"/>
    <w:pPr>
      <w:adjustRightInd w:val="0"/>
      <w:snapToGrid w:val="0"/>
      <w:spacing w:after="240"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newalSATable">
    <w:name w:val="RenewalSA_Table"/>
    <w:basedOn w:val="TableNormal"/>
    <w:uiPriority w:val="99"/>
    <w:rsid w:val="003E1CD0"/>
    <w:rPr>
      <w:rFonts w:asciiTheme="minorHAnsi" w:hAnsiTheme="minorHAnsi"/>
    </w:rPr>
    <w:tblPr>
      <w:tblStyleRowBandSize w:val="1"/>
      <w:tblBorders>
        <w:bottom w:val="single" w:sz="8" w:space="0" w:color="FFFFFF" w:themeColor="background1"/>
        <w:insideH w:val="single" w:sz="8" w:space="0" w:color="FFFFFF" w:themeColor="background1"/>
        <w:insideV w:val="single" w:sz="8" w:space="0" w:color="FFFFFF" w:themeColor="background1"/>
      </w:tblBorders>
      <w:tblCellMar>
        <w:top w:w="57" w:type="dxa"/>
        <w:left w:w="113" w:type="dxa"/>
        <w:bottom w:w="57" w:type="dxa"/>
        <w:right w:w="113" w:type="dxa"/>
      </w:tblCellMar>
    </w:tblPr>
    <w:tcPr>
      <w:shd w:val="clear" w:color="auto" w:fill="E1EBF1" w:themeFill="text2" w:themeFillTint="1A"/>
    </w:tcPr>
    <w:tblStylePr w:type="firstRow">
      <w:tbl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1B2F3B" w:themeFill="text2"/>
      </w:tcPr>
    </w:tblStylePr>
    <w:tblStylePr w:type="firstCol">
      <w:tblPr/>
      <w:tcPr>
        <w:shd w:val="clear" w:color="auto" w:fill="CAD6DD"/>
      </w:tcPr>
    </w:tblStylePr>
    <w:tblStylePr w:type="band1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E1EBF1" w:themeFill="text2" w:themeFillTint="1A"/>
      </w:tcPr>
    </w:tblStylePr>
    <w:tblStylePr w:type="band2Horz">
      <w:tblPr/>
      <w:tcPr>
        <w:shd w:val="clear" w:color="auto" w:fill="E1EBF1" w:themeFill="text2" w:themeFillTint="1A"/>
      </w:tcPr>
    </w:tblStylePr>
  </w:style>
  <w:style w:type="paragraph" w:styleId="BalloonText">
    <w:name w:val="Balloon Text"/>
    <w:basedOn w:val="Normal"/>
    <w:link w:val="BalloonTextChar"/>
    <w:semiHidden/>
    <w:rsid w:val="006F693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F693E"/>
    <w:rPr>
      <w:rFonts w:ascii="Tahoma" w:hAnsi="Tahoma" w:cs="Tahoma"/>
      <w:sz w:val="16"/>
      <w:szCs w:val="16"/>
      <w:lang w:eastAsia="ja-JP"/>
    </w:rPr>
  </w:style>
  <w:style w:type="paragraph" w:customStyle="1" w:styleId="Details">
    <w:name w:val="Details"/>
    <w:basedOn w:val="Normal"/>
    <w:semiHidden/>
    <w:qFormat/>
    <w:rsid w:val="006F693E"/>
    <w:rPr>
      <w:rFonts w:asciiTheme="majorHAnsi" w:hAnsiTheme="majorHAnsi"/>
    </w:rPr>
  </w:style>
  <w:style w:type="paragraph" w:customStyle="1" w:styleId="DocName">
    <w:name w:val="DocName"/>
    <w:basedOn w:val="Normal"/>
    <w:semiHidden/>
    <w:rsid w:val="006E19D8"/>
    <w:pPr>
      <w:spacing w:after="840"/>
    </w:pPr>
    <w:rPr>
      <w:rFonts w:asciiTheme="majorHAnsi" w:hAnsiTheme="majorHAnsi"/>
      <w:b/>
      <w:caps/>
    </w:rPr>
  </w:style>
  <w:style w:type="paragraph" w:customStyle="1" w:styleId="FooterDetails">
    <w:name w:val="Footer Details"/>
    <w:basedOn w:val="Footer"/>
    <w:link w:val="FooterDetailsChar"/>
    <w:semiHidden/>
    <w:rsid w:val="006F693E"/>
    <w:rPr>
      <w:b/>
      <w:caps/>
    </w:rPr>
  </w:style>
  <w:style w:type="character" w:customStyle="1" w:styleId="FooterDetailsChar">
    <w:name w:val="Footer Details Char"/>
    <w:link w:val="FooterDetails"/>
    <w:semiHidden/>
    <w:rsid w:val="00B546FE"/>
    <w:rPr>
      <w:rFonts w:asciiTheme="minorHAnsi" w:hAnsiTheme="minorHAnsi"/>
      <w:b/>
      <w:caps/>
      <w:color w:val="000000" w:themeColor="text1"/>
      <w:sz w:val="16"/>
      <w:szCs w:val="14"/>
      <w:lang w:eastAsia="ja-JP"/>
    </w:rPr>
  </w:style>
  <w:style w:type="paragraph" w:customStyle="1" w:styleId="HeaderTitle">
    <w:name w:val="Header Title"/>
    <w:basedOn w:val="Header"/>
    <w:uiPriority w:val="2"/>
    <w:qFormat/>
    <w:rsid w:val="004F1187"/>
    <w:rPr>
      <w:rFonts w:asciiTheme="majorHAnsi" w:hAnsiTheme="majorHAnsi"/>
      <w:b/>
      <w:spacing w:val="20"/>
      <w:sz w:val="32"/>
    </w:rPr>
  </w:style>
  <w:style w:type="paragraph" w:customStyle="1" w:styleId="ImportantNote">
    <w:name w:val="Important Note"/>
    <w:basedOn w:val="BodyTextSingle"/>
    <w:semiHidden/>
    <w:rsid w:val="006F693E"/>
    <w:pPr>
      <w:spacing w:line="180" w:lineRule="atLeast"/>
    </w:pPr>
    <w:rPr>
      <w:sz w:val="14"/>
    </w:rPr>
  </w:style>
  <w:style w:type="paragraph" w:customStyle="1" w:styleId="Label">
    <w:name w:val="Label"/>
    <w:basedOn w:val="Normal"/>
    <w:semiHidden/>
    <w:qFormat/>
    <w:rsid w:val="006F693E"/>
    <w:rPr>
      <w:rFonts w:asciiTheme="majorHAnsi" w:hAnsiTheme="majorHAnsi"/>
    </w:rPr>
  </w:style>
  <w:style w:type="paragraph" w:styleId="ListBullet2">
    <w:name w:val="List Bullet 2"/>
    <w:basedOn w:val="Normal"/>
    <w:uiPriority w:val="6"/>
    <w:rsid w:val="00C90B96"/>
    <w:pPr>
      <w:numPr>
        <w:ilvl w:val="1"/>
        <w:numId w:val="6"/>
      </w:numPr>
      <w:ind w:left="1020" w:hanging="340"/>
      <w:contextualSpacing/>
    </w:pPr>
  </w:style>
  <w:style w:type="paragraph" w:styleId="ListNumber">
    <w:name w:val="List Number"/>
    <w:basedOn w:val="Normal"/>
    <w:uiPriority w:val="8"/>
    <w:rsid w:val="007F40E8"/>
    <w:pPr>
      <w:numPr>
        <w:numId w:val="11"/>
      </w:numPr>
      <w:contextualSpacing/>
    </w:pPr>
  </w:style>
  <w:style w:type="paragraph" w:styleId="ListNumber2">
    <w:name w:val="List Number 2"/>
    <w:basedOn w:val="Normal"/>
    <w:uiPriority w:val="8"/>
    <w:rsid w:val="007F40E8"/>
    <w:pPr>
      <w:numPr>
        <w:ilvl w:val="1"/>
        <w:numId w:val="11"/>
      </w:numPr>
      <w:contextualSpacing/>
    </w:pPr>
  </w:style>
  <w:style w:type="paragraph" w:styleId="Date">
    <w:name w:val="Date"/>
    <w:basedOn w:val="Normal"/>
    <w:next w:val="Normal"/>
    <w:link w:val="DateChar"/>
    <w:semiHidden/>
    <w:rsid w:val="006E19D8"/>
    <w:pPr>
      <w:spacing w:after="560"/>
    </w:pPr>
  </w:style>
  <w:style w:type="character" w:customStyle="1" w:styleId="DateChar">
    <w:name w:val="Date Char"/>
    <w:basedOn w:val="DefaultParagraphFont"/>
    <w:link w:val="Date"/>
    <w:semiHidden/>
    <w:rsid w:val="003B4AFB"/>
    <w:rPr>
      <w:rFonts w:asciiTheme="minorHAnsi" w:eastAsiaTheme="minorEastAsia" w:hAnsiTheme="minorHAnsi"/>
      <w:color w:val="1B2F3B" w:themeColor="text2"/>
    </w:rPr>
  </w:style>
  <w:style w:type="paragraph" w:customStyle="1" w:styleId="FooterABN">
    <w:name w:val="Footer ABN"/>
    <w:basedOn w:val="Footer"/>
    <w:link w:val="FooterABNChar"/>
    <w:semiHidden/>
    <w:qFormat/>
    <w:rsid w:val="00325A6C"/>
    <w:rPr>
      <w:color w:val="2B799D" w:themeColor="accent1"/>
    </w:rPr>
  </w:style>
  <w:style w:type="character" w:customStyle="1" w:styleId="FooterABNChar">
    <w:name w:val="Footer ABN Char"/>
    <w:basedOn w:val="FooterChar"/>
    <w:link w:val="FooterABN"/>
    <w:semiHidden/>
    <w:rsid w:val="00B546FE"/>
    <w:rPr>
      <w:rFonts w:asciiTheme="minorHAnsi" w:eastAsiaTheme="minorEastAsia" w:hAnsiTheme="minorHAnsi"/>
      <w:color w:val="2B799D" w:themeColor="accent1"/>
      <w:sz w:val="16"/>
      <w:szCs w:val="14"/>
      <w:lang w:eastAsia="ja-JP"/>
    </w:rPr>
  </w:style>
  <w:style w:type="paragraph" w:customStyle="1" w:styleId="TableHeading2">
    <w:name w:val="Table Heading 2"/>
    <w:basedOn w:val="TableHeading"/>
    <w:uiPriority w:val="6"/>
    <w:semiHidden/>
    <w:qFormat/>
    <w:rsid w:val="00ED0612"/>
  </w:style>
  <w:style w:type="numbering" w:customStyle="1" w:styleId="ListNumbers">
    <w:name w:val="ListNumbers"/>
    <w:uiPriority w:val="99"/>
    <w:rsid w:val="007F40E8"/>
    <w:pPr>
      <w:numPr>
        <w:numId w:val="7"/>
      </w:numPr>
    </w:pPr>
  </w:style>
  <w:style w:type="paragraph" w:customStyle="1" w:styleId="Heading1Numbered">
    <w:name w:val="Heading 1 Numbered"/>
    <w:basedOn w:val="Heading1"/>
    <w:next w:val="Normal"/>
    <w:uiPriority w:val="2"/>
    <w:qFormat/>
    <w:rsid w:val="00442978"/>
    <w:pPr>
      <w:numPr>
        <w:numId w:val="12"/>
      </w:numPr>
    </w:pPr>
  </w:style>
  <w:style w:type="paragraph" w:customStyle="1" w:styleId="Heading2Numbered">
    <w:name w:val="Heading 2 Numbered"/>
    <w:basedOn w:val="Heading2"/>
    <w:next w:val="Normal"/>
    <w:uiPriority w:val="2"/>
    <w:qFormat/>
    <w:rsid w:val="00442978"/>
    <w:pPr>
      <w:numPr>
        <w:ilvl w:val="1"/>
        <w:numId w:val="12"/>
      </w:numPr>
    </w:pPr>
  </w:style>
  <w:style w:type="paragraph" w:styleId="ListBullet3">
    <w:name w:val="List Bullet 3"/>
    <w:basedOn w:val="Normal"/>
    <w:uiPriority w:val="6"/>
    <w:rsid w:val="00C90B96"/>
    <w:pPr>
      <w:numPr>
        <w:ilvl w:val="2"/>
        <w:numId w:val="6"/>
      </w:numPr>
      <w:contextualSpacing/>
    </w:pPr>
  </w:style>
  <w:style w:type="numbering" w:customStyle="1" w:styleId="TableBullets">
    <w:name w:val="TableBullets"/>
    <w:uiPriority w:val="99"/>
    <w:rsid w:val="00B626E5"/>
    <w:pPr>
      <w:numPr>
        <w:numId w:val="5"/>
      </w:numPr>
    </w:pPr>
  </w:style>
  <w:style w:type="paragraph" w:customStyle="1" w:styleId="TableText">
    <w:name w:val="Table Text"/>
    <w:basedOn w:val="Normal"/>
    <w:uiPriority w:val="8"/>
    <w:qFormat/>
    <w:rsid w:val="00282AFC"/>
    <w:pPr>
      <w:spacing w:after="0"/>
    </w:pPr>
  </w:style>
  <w:style w:type="character" w:styleId="PlaceholderText">
    <w:name w:val="Placeholder Text"/>
    <w:basedOn w:val="DefaultParagraphFont"/>
    <w:uiPriority w:val="99"/>
    <w:rsid w:val="008D2030"/>
    <w:rPr>
      <w:color w:val="C00000"/>
    </w:rPr>
  </w:style>
  <w:style w:type="paragraph" w:customStyle="1" w:styleId="FooterURL">
    <w:name w:val="Footer URL"/>
    <w:basedOn w:val="Footer"/>
    <w:uiPriority w:val="4"/>
    <w:semiHidden/>
    <w:qFormat/>
    <w:rsid w:val="00BB4655"/>
    <w:rPr>
      <w:b/>
      <w:color w:val="D0D3D4" w:themeColor="background2"/>
      <w:sz w:val="21"/>
    </w:rPr>
  </w:style>
  <w:style w:type="table" w:customStyle="1" w:styleId="LayoutGrid">
    <w:name w:val="LayoutGrid"/>
    <w:basedOn w:val="TableNormal"/>
    <w:uiPriority w:val="99"/>
    <w:rsid w:val="00C55647"/>
    <w:rPr>
      <w:rFonts w:asciiTheme="minorHAnsi" w:hAnsiTheme="minorHAnsi"/>
      <w:color w:val="1B2F3B" w:themeColor="text2"/>
    </w:rPr>
    <w:tblPr>
      <w:tblCellMar>
        <w:left w:w="0" w:type="dxa"/>
        <w:right w:w="0" w:type="dxa"/>
      </w:tblCellMar>
    </w:tblPr>
  </w:style>
  <w:style w:type="character" w:customStyle="1" w:styleId="HeaderChar">
    <w:name w:val="Header Char"/>
    <w:aliases w:val="h Char,HeaderPort Char"/>
    <w:basedOn w:val="DefaultParagraphFont"/>
    <w:link w:val="Header"/>
    <w:uiPriority w:val="99"/>
    <w:rsid w:val="00593A6C"/>
    <w:rPr>
      <w:rFonts w:asciiTheme="minorHAnsi" w:eastAsiaTheme="minorEastAsia" w:hAnsiTheme="minorHAnsi"/>
      <w:color w:val="1B2F3B" w:themeColor="text2"/>
      <w:sz w:val="10"/>
    </w:rPr>
  </w:style>
  <w:style w:type="paragraph" w:customStyle="1" w:styleId="Subject">
    <w:name w:val="Subject"/>
    <w:basedOn w:val="Normal"/>
    <w:uiPriority w:val="4"/>
    <w:semiHidden/>
    <w:qFormat/>
    <w:rsid w:val="001B6276"/>
    <w:pPr>
      <w:spacing w:before="360"/>
    </w:pPr>
    <w:rPr>
      <w:b/>
    </w:rPr>
  </w:style>
  <w:style w:type="paragraph" w:customStyle="1" w:styleId="Address">
    <w:name w:val="Address"/>
    <w:basedOn w:val="Normal"/>
    <w:uiPriority w:val="4"/>
    <w:semiHidden/>
    <w:qFormat/>
    <w:rsid w:val="00893FA5"/>
    <w:pPr>
      <w:spacing w:after="720"/>
      <w:contextualSpacing/>
    </w:pPr>
  </w:style>
  <w:style w:type="paragraph" w:customStyle="1" w:styleId="Confidential">
    <w:name w:val="Confidential"/>
    <w:basedOn w:val="Footer"/>
    <w:uiPriority w:val="4"/>
    <w:semiHidden/>
    <w:qFormat/>
    <w:rsid w:val="0072505C"/>
    <w:rPr>
      <w:b/>
      <w:caps/>
      <w:color w:val="ED1C24"/>
      <w:sz w:val="24"/>
    </w:rPr>
  </w:style>
  <w:style w:type="paragraph" w:customStyle="1" w:styleId="Attachments">
    <w:name w:val="Attachments"/>
    <w:basedOn w:val="Normal"/>
    <w:uiPriority w:val="4"/>
    <w:semiHidden/>
    <w:qFormat/>
    <w:rsid w:val="009E54A1"/>
    <w:pPr>
      <w:spacing w:line="210" w:lineRule="atLeast"/>
    </w:pPr>
    <w:rPr>
      <w:sz w:val="18"/>
    </w:rPr>
  </w:style>
  <w:style w:type="paragraph" w:customStyle="1" w:styleId="AttachmentsList">
    <w:name w:val="Attachments List"/>
    <w:basedOn w:val="Attachments"/>
    <w:uiPriority w:val="4"/>
    <w:semiHidden/>
    <w:qFormat/>
    <w:rsid w:val="000030BE"/>
    <w:pPr>
      <w:numPr>
        <w:numId w:val="2"/>
      </w:numPr>
      <w:ind w:left="567" w:hanging="567"/>
      <w:contextualSpacing/>
    </w:pPr>
  </w:style>
  <w:style w:type="paragraph" w:customStyle="1" w:styleId="SenderDetails">
    <w:name w:val="Sender Details"/>
    <w:basedOn w:val="Normal"/>
    <w:uiPriority w:val="4"/>
    <w:semiHidden/>
    <w:qFormat/>
    <w:rsid w:val="00CE0D9A"/>
    <w:pPr>
      <w:contextualSpacing/>
    </w:pPr>
  </w:style>
  <w:style w:type="paragraph" w:customStyle="1" w:styleId="ObjectiveID">
    <w:name w:val="Objective ID"/>
    <w:basedOn w:val="Normal"/>
    <w:uiPriority w:val="4"/>
    <w:semiHidden/>
    <w:qFormat/>
    <w:rsid w:val="001B05A9"/>
    <w:pPr>
      <w:framePr w:w="1701" w:h="301" w:wrap="around" w:vAnchor="page" w:hAnchor="page" w:x="1135" w:y="1362" w:anchorLock="1"/>
      <w:spacing w:after="0" w:line="210" w:lineRule="atLeast"/>
    </w:pPr>
    <w:rPr>
      <w:sz w:val="18"/>
    </w:rPr>
  </w:style>
  <w:style w:type="paragraph" w:customStyle="1" w:styleId="TableBullet">
    <w:name w:val="Table Bullet"/>
    <w:basedOn w:val="TableText"/>
    <w:uiPriority w:val="9"/>
    <w:qFormat/>
    <w:rsid w:val="00B626E5"/>
    <w:pPr>
      <w:numPr>
        <w:numId w:val="5"/>
      </w:numPr>
    </w:pPr>
  </w:style>
  <w:style w:type="numbering" w:customStyle="1" w:styleId="NumberedHeading">
    <w:name w:val="NumberedHeading"/>
    <w:uiPriority w:val="99"/>
    <w:rsid w:val="00442978"/>
    <w:pPr>
      <w:numPr>
        <w:numId w:val="4"/>
      </w:numPr>
    </w:pPr>
  </w:style>
  <w:style w:type="paragraph" w:customStyle="1" w:styleId="HeaderTitleWhite">
    <w:name w:val="Header Title White"/>
    <w:basedOn w:val="HeaderTitle"/>
    <w:uiPriority w:val="1"/>
    <w:qFormat/>
    <w:rsid w:val="00A7544F"/>
    <w:rPr>
      <w:color w:val="FFFFFF" w:themeColor="background1"/>
    </w:rPr>
  </w:style>
  <w:style w:type="table" w:customStyle="1" w:styleId="RenewalSATable2">
    <w:name w:val="RenewalSA_Table2"/>
    <w:basedOn w:val="TableNormal"/>
    <w:uiPriority w:val="99"/>
    <w:rsid w:val="003E1CD0"/>
    <w:rPr>
      <w:rFonts w:asciiTheme="minorHAnsi" w:hAnsiTheme="minorHAnsi"/>
    </w:rPr>
    <w:tblPr>
      <w:tblStyleRowBandSize w:val="1"/>
      <w:tblBorders>
        <w:top w:val="single" w:sz="8" w:space="0" w:color="1B2F3B" w:themeColor="text2"/>
        <w:left w:val="single" w:sz="8" w:space="0" w:color="1B2F3B" w:themeColor="text2"/>
        <w:bottom w:val="single" w:sz="8" w:space="0" w:color="1B2F3B" w:themeColor="text2"/>
        <w:right w:val="single" w:sz="8" w:space="0" w:color="1B2F3B" w:themeColor="text2"/>
        <w:insideH w:val="single" w:sz="8" w:space="0" w:color="1B2F3B" w:themeColor="text2"/>
        <w:insideV w:val="single" w:sz="8" w:space="0" w:color="1B2F3B" w:themeColor="text2"/>
      </w:tblBorders>
      <w:tblCellMar>
        <w:top w:w="57" w:type="dxa"/>
        <w:left w:w="113" w:type="dxa"/>
        <w:bottom w:w="57" w:type="dxa"/>
        <w:right w:w="113" w:type="dxa"/>
      </w:tblCellMar>
    </w:tblPr>
    <w:tcPr>
      <w:shd w:val="clear" w:color="auto" w:fill="auto"/>
    </w:tcPr>
    <w:tblStylePr w:type="firstRow">
      <w:tblPr/>
      <w:tcPr>
        <w:tcBorders>
          <w:top w:val="single" w:sz="8" w:space="0" w:color="1B2F3B" w:themeColor="text2"/>
          <w:left w:val="single" w:sz="8" w:space="0" w:color="1B2F3B" w:themeColor="text2"/>
          <w:bottom w:val="single" w:sz="8" w:space="0" w:color="1B2F3B" w:themeColor="text2"/>
          <w:right w:val="single" w:sz="8" w:space="0" w:color="1B2F3B" w:themeColor="text2"/>
          <w:insideH w:val="single" w:sz="8" w:space="0" w:color="1B2F3B" w:themeColor="text2"/>
          <w:insideV w:val="single" w:sz="8" w:space="0" w:color="FFFFFF" w:themeColor="background1"/>
          <w:tl2br w:val="nil"/>
          <w:tr2bl w:val="nil"/>
        </w:tcBorders>
        <w:shd w:val="clear" w:color="auto" w:fill="1B2F3B" w:themeFill="text2"/>
      </w:tcPr>
    </w:tblStylePr>
  </w:style>
  <w:style w:type="paragraph" w:styleId="NormalIndent">
    <w:name w:val="Normal Indent"/>
    <w:basedOn w:val="Normal"/>
    <w:semiHidden/>
    <w:rsid w:val="00D00C11"/>
    <w:pPr>
      <w:ind w:left="284"/>
    </w:pPr>
  </w:style>
  <w:style w:type="paragraph" w:customStyle="1" w:styleId="HeaderTitlePg2">
    <w:name w:val="Header Title Pg2"/>
    <w:basedOn w:val="HeaderTitle"/>
    <w:uiPriority w:val="2"/>
    <w:qFormat/>
    <w:rsid w:val="003516C1"/>
    <w:pPr>
      <w:jc w:val="right"/>
    </w:pPr>
    <w:rPr>
      <w:sz w:val="22"/>
    </w:rPr>
  </w:style>
  <w:style w:type="paragraph" w:styleId="ListNumber3">
    <w:name w:val="List Number 3"/>
    <w:basedOn w:val="Normal"/>
    <w:uiPriority w:val="8"/>
    <w:rsid w:val="007F40E8"/>
    <w:pPr>
      <w:numPr>
        <w:ilvl w:val="2"/>
        <w:numId w:val="11"/>
      </w:numPr>
      <w:contextualSpacing/>
    </w:pPr>
  </w:style>
  <w:style w:type="paragraph" w:customStyle="1" w:styleId="Heading3Numbered">
    <w:name w:val="Heading 3 Numbered"/>
    <w:basedOn w:val="Heading3"/>
    <w:uiPriority w:val="2"/>
    <w:qFormat/>
    <w:rsid w:val="00442978"/>
    <w:pPr>
      <w:numPr>
        <w:ilvl w:val="2"/>
        <w:numId w:val="12"/>
      </w:numPr>
    </w:pPr>
  </w:style>
  <w:style w:type="paragraph" w:customStyle="1" w:styleId="Classification">
    <w:name w:val="Classification"/>
    <w:basedOn w:val="Normal"/>
    <w:qFormat/>
    <w:rsid w:val="00B11047"/>
    <w:pPr>
      <w:spacing w:after="0" w:line="240" w:lineRule="auto"/>
      <w:jc w:val="center"/>
    </w:pPr>
    <w:rPr>
      <w:caps/>
      <w:color w:val="C00000"/>
      <w:sz w:val="20"/>
    </w:rPr>
  </w:style>
  <w:style w:type="paragraph" w:styleId="ListParagraph">
    <w:name w:val="List Paragraph"/>
    <w:basedOn w:val="Normal"/>
    <w:link w:val="ListParagraphChar"/>
    <w:uiPriority w:val="2"/>
    <w:qFormat/>
    <w:rsid w:val="00B11047"/>
    <w:pPr>
      <w:ind w:left="720"/>
      <w:contextualSpacing/>
    </w:pPr>
  </w:style>
  <w:style w:type="character" w:customStyle="1" w:styleId="ListParagraphChar">
    <w:name w:val="List Paragraph Char"/>
    <w:link w:val="ListParagraph"/>
    <w:uiPriority w:val="2"/>
    <w:locked/>
    <w:rsid w:val="00B11047"/>
    <w:rPr>
      <w:rFonts w:asciiTheme="minorHAnsi" w:eastAsiaTheme="minorEastAsia" w:hAnsiTheme="minorHAnsi"/>
      <w:color w:val="1B2F3B" w:themeColor="text2"/>
      <w:sz w:val="22"/>
    </w:rPr>
  </w:style>
  <w:style w:type="character" w:styleId="Hyperlink">
    <w:name w:val="Hyperlink"/>
    <w:basedOn w:val="DefaultParagraphFont"/>
    <w:unhideWhenUsed/>
    <w:rsid w:val="002227AA"/>
    <w:rPr>
      <w:color w:val="2B799D" w:themeColor="hyperlink"/>
      <w:u w:val="single"/>
    </w:rPr>
  </w:style>
  <w:style w:type="character" w:styleId="UnresolvedMention">
    <w:name w:val="Unresolved Mention"/>
    <w:basedOn w:val="DefaultParagraphFont"/>
    <w:uiPriority w:val="99"/>
    <w:semiHidden/>
    <w:unhideWhenUsed/>
    <w:rsid w:val="008525E2"/>
    <w:rPr>
      <w:color w:val="605E5C"/>
      <w:shd w:val="clear" w:color="auto" w:fill="E1DFDD"/>
    </w:rPr>
  </w:style>
  <w:style w:type="paragraph" w:styleId="BodyText">
    <w:name w:val="Body Text"/>
    <w:basedOn w:val="Normal"/>
    <w:link w:val="BodyTextChar"/>
    <w:uiPriority w:val="1"/>
    <w:qFormat/>
    <w:rsid w:val="00D40388"/>
    <w:pPr>
      <w:widowControl w:val="0"/>
      <w:autoSpaceDE w:val="0"/>
      <w:autoSpaceDN w:val="0"/>
      <w:adjustRightInd/>
      <w:snapToGrid/>
      <w:spacing w:after="0" w:line="240" w:lineRule="auto"/>
      <w:ind w:left="669"/>
    </w:pPr>
    <w:rPr>
      <w:rFonts w:ascii="Arial" w:eastAsia="Arial" w:hAnsi="Arial" w:cs="Arial"/>
      <w:color w:val="auto"/>
      <w:szCs w:val="22"/>
      <w:lang w:val="en-US" w:eastAsia="en-US"/>
    </w:rPr>
  </w:style>
  <w:style w:type="character" w:customStyle="1" w:styleId="BodyTextChar">
    <w:name w:val="Body Text Char"/>
    <w:basedOn w:val="DefaultParagraphFont"/>
    <w:link w:val="BodyText"/>
    <w:uiPriority w:val="1"/>
    <w:rsid w:val="00D40388"/>
    <w:rPr>
      <w:rFonts w:ascii="Arial" w:eastAsia="Arial" w:hAnsi="Arial" w:cs="Arial"/>
      <w:sz w:val="22"/>
      <w:szCs w:val="22"/>
      <w:lang w:val="en-US" w:eastAsia="en-US"/>
    </w:rPr>
  </w:style>
  <w:style w:type="paragraph" w:customStyle="1" w:styleId="TableParagraph">
    <w:name w:val="Table Paragraph"/>
    <w:basedOn w:val="Normal"/>
    <w:uiPriority w:val="1"/>
    <w:qFormat/>
    <w:rsid w:val="00D40388"/>
    <w:pPr>
      <w:widowControl w:val="0"/>
      <w:autoSpaceDE w:val="0"/>
      <w:autoSpaceDN w:val="0"/>
      <w:adjustRightInd/>
      <w:snapToGrid/>
      <w:spacing w:before="108" w:after="0" w:line="240" w:lineRule="auto"/>
      <w:ind w:left="107"/>
    </w:pPr>
    <w:rPr>
      <w:rFonts w:ascii="Arial" w:eastAsia="Arial" w:hAnsi="Arial" w:cs="Arial"/>
      <w:color w:val="auto"/>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692744">
      <w:bodyDiv w:val="1"/>
      <w:marLeft w:val="0"/>
      <w:marRight w:val="0"/>
      <w:marTop w:val="0"/>
      <w:marBottom w:val="0"/>
      <w:divBdr>
        <w:top w:val="none" w:sz="0" w:space="0" w:color="auto"/>
        <w:left w:val="none" w:sz="0" w:space="0" w:color="auto"/>
        <w:bottom w:val="none" w:sz="0" w:space="0" w:color="auto"/>
        <w:right w:val="none" w:sz="0" w:space="0" w:color="auto"/>
      </w:divBdr>
    </w:div>
    <w:div w:id="135110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agov.sharepoint.com/sites/RenewalSA_Hive/SitePages/Capability-framework.aspx"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Custom%20Office%20Templates\RSA_Generic_A4.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CC78A5AA554048800A84BE9FBFB992"/>
        <w:category>
          <w:name w:val="General"/>
          <w:gallery w:val="placeholder"/>
        </w:category>
        <w:types>
          <w:type w:val="bbPlcHdr"/>
        </w:types>
        <w:behaviors>
          <w:behavior w:val="content"/>
        </w:behaviors>
        <w:guid w:val="{772EB07A-3EB8-4B42-A588-51432B66946E}"/>
      </w:docPartPr>
      <w:docPartBody>
        <w:p w:rsidR="002B5862" w:rsidRDefault="002B5862" w:rsidP="002B5862">
          <w:pPr>
            <w:pStyle w:val="1CCC78A5AA554048800A84BE9FBFB992"/>
          </w:pPr>
          <w:r>
            <w:t xml:space="preserve">Document </w:t>
          </w:r>
          <w:r w:rsidRPr="00366BF3">
            <w:t>Title</w:t>
          </w:r>
        </w:p>
      </w:docPartBody>
    </w:docPart>
    <w:docPart>
      <w:docPartPr>
        <w:name w:val="D3517D4775E4443B8661ADF48C1F4D16"/>
        <w:category>
          <w:name w:val="General"/>
          <w:gallery w:val="placeholder"/>
        </w:category>
        <w:types>
          <w:type w:val="bbPlcHdr"/>
        </w:types>
        <w:behaviors>
          <w:behavior w:val="content"/>
        </w:behaviors>
        <w:guid w:val="{95C41DA2-D5F9-4A88-9090-912757ECCA04}"/>
      </w:docPartPr>
      <w:docPartBody>
        <w:p w:rsidR="0001680F" w:rsidRDefault="0001680F" w:rsidP="0001680F">
          <w:pPr>
            <w:pStyle w:val="D3517D4775E4443B8661ADF48C1F4D168"/>
          </w:pPr>
          <w:r w:rsidRPr="00C7232C">
            <w:rPr>
              <w:rStyle w:val="PlaceholderText"/>
              <w:color w:val="44546A" w:themeColor="text2"/>
            </w:rPr>
            <w:t>Choose an item.</w:t>
          </w:r>
        </w:p>
      </w:docPartBody>
    </w:docPart>
    <w:docPart>
      <w:docPartPr>
        <w:name w:val="400A94F5F50646DAA9269CEC618FC189"/>
        <w:category>
          <w:name w:val="General"/>
          <w:gallery w:val="placeholder"/>
        </w:category>
        <w:types>
          <w:type w:val="bbPlcHdr"/>
        </w:types>
        <w:behaviors>
          <w:behavior w:val="content"/>
        </w:behaviors>
        <w:guid w:val="{5FA76E64-6CBC-4AF7-B3E1-09DC72990078}"/>
      </w:docPartPr>
      <w:docPartBody>
        <w:p w:rsidR="0001680F" w:rsidRDefault="0001680F" w:rsidP="0001680F">
          <w:pPr>
            <w:pStyle w:val="400A94F5F50646DAA9269CEC618FC1897"/>
          </w:pPr>
          <w:r w:rsidRPr="00A545C3">
            <w:rPr>
              <w:rStyle w:val="PlaceholderText"/>
              <w:color w:val="44546A" w:themeColor="text2"/>
            </w:rPr>
            <w:t>Choose an item.</w:t>
          </w:r>
        </w:p>
      </w:docPartBody>
    </w:docPart>
    <w:docPart>
      <w:docPartPr>
        <w:name w:val="566E424899074D73A87164439120D310"/>
        <w:category>
          <w:name w:val="General"/>
          <w:gallery w:val="placeholder"/>
        </w:category>
        <w:types>
          <w:type w:val="bbPlcHdr"/>
        </w:types>
        <w:behaviors>
          <w:behavior w:val="content"/>
        </w:behaviors>
        <w:guid w:val="{4C12124F-88F6-4AE6-848D-0F37A32D3906}"/>
      </w:docPartPr>
      <w:docPartBody>
        <w:p w:rsidR="0001680F" w:rsidRDefault="0001680F" w:rsidP="0001680F">
          <w:pPr>
            <w:pStyle w:val="566E424899074D73A87164439120D3107"/>
          </w:pPr>
          <w:r w:rsidRPr="008525E2">
            <w:rPr>
              <w:rStyle w:val="PlaceholderText"/>
              <w:color w:val="44546A" w:themeColor="text2"/>
            </w:rPr>
            <w:t>Choose an</w:t>
          </w:r>
          <w:r>
            <w:rPr>
              <w:rStyle w:val="PlaceholderText"/>
            </w:rPr>
            <w:t xml:space="preserve"> </w:t>
          </w:r>
          <w:r w:rsidRPr="008525E2">
            <w:rPr>
              <w:rStyle w:val="PlaceholderText"/>
              <w:color w:val="44546A" w:themeColor="text2"/>
            </w:rPr>
            <w:t>item.</w:t>
          </w:r>
        </w:p>
      </w:docPartBody>
    </w:docPart>
    <w:docPart>
      <w:docPartPr>
        <w:name w:val="CB7867CB7F06420DA851E53EDF4022F6"/>
        <w:category>
          <w:name w:val="General"/>
          <w:gallery w:val="placeholder"/>
        </w:category>
        <w:types>
          <w:type w:val="bbPlcHdr"/>
        </w:types>
        <w:behaviors>
          <w:behavior w:val="content"/>
        </w:behaviors>
        <w:guid w:val="{FC181F76-35E0-42EA-B14C-28B632F806D2}"/>
      </w:docPartPr>
      <w:docPartBody>
        <w:p w:rsidR="0001680F" w:rsidRDefault="0001680F" w:rsidP="0001680F">
          <w:pPr>
            <w:pStyle w:val="CB7867CB7F06420DA851E53EDF4022F67"/>
          </w:pPr>
          <w:r>
            <w:t>C</w:t>
          </w:r>
          <w:r w:rsidRPr="008525E2">
            <w:rPr>
              <w:rStyle w:val="PlaceholderText"/>
              <w:color w:val="44546A" w:themeColor="text2"/>
            </w:rPr>
            <w:t>hoose an</w:t>
          </w:r>
          <w:r>
            <w:rPr>
              <w:rStyle w:val="PlaceholderText"/>
            </w:rPr>
            <w:t xml:space="preserve"> </w:t>
          </w:r>
          <w:r w:rsidRPr="008525E2">
            <w:rPr>
              <w:rStyle w:val="PlaceholderText"/>
              <w:color w:val="44546A" w:themeColor="text2"/>
            </w:rPr>
            <w:t>item.</w:t>
          </w:r>
        </w:p>
      </w:docPartBody>
    </w:docPart>
    <w:docPart>
      <w:docPartPr>
        <w:name w:val="A7F71EE4B05C41CC89C638F0FEB6B6B8"/>
        <w:category>
          <w:name w:val="General"/>
          <w:gallery w:val="placeholder"/>
        </w:category>
        <w:types>
          <w:type w:val="bbPlcHdr"/>
        </w:types>
        <w:behaviors>
          <w:behavior w:val="content"/>
        </w:behaviors>
        <w:guid w:val="{70D8A4ED-C3CC-4F9A-BFD1-2A38EE7F6061}"/>
      </w:docPartPr>
      <w:docPartBody>
        <w:p w:rsidR="0001680F" w:rsidRDefault="0001680F" w:rsidP="0001680F">
          <w:pPr>
            <w:pStyle w:val="A7F71EE4B05C41CC89C638F0FEB6B6B85"/>
          </w:pPr>
          <w:r w:rsidRPr="00C7232C">
            <w:rPr>
              <w:rStyle w:val="PlaceholderText"/>
              <w:color w:val="44546A" w:themeColor="text2"/>
            </w:rPr>
            <w:t>Choose an item.</w:t>
          </w:r>
        </w:p>
      </w:docPartBody>
    </w:docPart>
    <w:docPart>
      <w:docPartPr>
        <w:name w:val="884D1C5807AC447EB366F9F00BA59C62"/>
        <w:category>
          <w:name w:val="General"/>
          <w:gallery w:val="placeholder"/>
        </w:category>
        <w:types>
          <w:type w:val="bbPlcHdr"/>
        </w:types>
        <w:behaviors>
          <w:behavior w:val="content"/>
        </w:behaviors>
        <w:guid w:val="{82BEDF1E-7A6A-4D41-B84D-118A007FEB4D}"/>
      </w:docPartPr>
      <w:docPartBody>
        <w:p w:rsidR="0001680F" w:rsidRDefault="0001680F" w:rsidP="0001680F">
          <w:pPr>
            <w:pStyle w:val="884D1C5807AC447EB366F9F00BA59C624"/>
          </w:pPr>
          <w:r w:rsidRPr="00C7232C">
            <w:rPr>
              <w:rStyle w:val="PlaceholderText"/>
              <w:color w:val="44546A" w:themeColor="text2"/>
            </w:rPr>
            <w:t>Choose an item.</w:t>
          </w:r>
        </w:p>
      </w:docPartBody>
    </w:docPart>
    <w:docPart>
      <w:docPartPr>
        <w:name w:val="AAB14155DB0A4BAA88D3925BCA17519F"/>
        <w:category>
          <w:name w:val="General"/>
          <w:gallery w:val="placeholder"/>
        </w:category>
        <w:types>
          <w:type w:val="bbPlcHdr"/>
        </w:types>
        <w:behaviors>
          <w:behavior w:val="content"/>
        </w:behaviors>
        <w:guid w:val="{DE47BD67-7393-4007-A9E3-02EA4D0D0EC1}"/>
      </w:docPartPr>
      <w:docPartBody>
        <w:p w:rsidR="0001680F" w:rsidRDefault="0001680F" w:rsidP="0001680F">
          <w:pPr>
            <w:pStyle w:val="AAB14155DB0A4BAA88D3925BCA17519F4"/>
          </w:pPr>
          <w:r w:rsidRPr="00C7232C">
            <w:rPr>
              <w:rStyle w:val="PlaceholderText"/>
              <w:color w:val="44546A" w:themeColor="text2"/>
            </w:rPr>
            <w:t>Choose an item.</w:t>
          </w:r>
        </w:p>
      </w:docPartBody>
    </w:docPart>
    <w:docPart>
      <w:docPartPr>
        <w:name w:val="8ADE283AE9974D2D9405F4106097F5F3"/>
        <w:category>
          <w:name w:val="General"/>
          <w:gallery w:val="placeholder"/>
        </w:category>
        <w:types>
          <w:type w:val="bbPlcHdr"/>
        </w:types>
        <w:behaviors>
          <w:behavior w:val="content"/>
        </w:behaviors>
        <w:guid w:val="{D0DB7225-FB03-4BFC-AC6E-D5495CD22FD3}"/>
      </w:docPartPr>
      <w:docPartBody>
        <w:p w:rsidR="0001680F" w:rsidRDefault="0001680F" w:rsidP="0001680F">
          <w:pPr>
            <w:pStyle w:val="8ADE283AE9974D2D9405F4106097F5F34"/>
          </w:pPr>
          <w:r w:rsidRPr="00C7232C">
            <w:rPr>
              <w:rStyle w:val="PlaceholderText"/>
              <w:color w:val="44546A" w:themeColor="text2"/>
            </w:rPr>
            <w:t>Choose an item.</w:t>
          </w:r>
        </w:p>
      </w:docPartBody>
    </w:docPart>
    <w:docPart>
      <w:docPartPr>
        <w:name w:val="54526ED8354F43B78C9EB591F879FE65"/>
        <w:category>
          <w:name w:val="General"/>
          <w:gallery w:val="placeholder"/>
        </w:category>
        <w:types>
          <w:type w:val="bbPlcHdr"/>
        </w:types>
        <w:behaviors>
          <w:behavior w:val="content"/>
        </w:behaviors>
        <w:guid w:val="{271FC9F7-865C-4FCB-87FB-58D6E8414550}"/>
      </w:docPartPr>
      <w:docPartBody>
        <w:p w:rsidR="0001680F" w:rsidRDefault="0001680F" w:rsidP="0001680F">
          <w:pPr>
            <w:pStyle w:val="54526ED8354F43B78C9EB591F879FE654"/>
          </w:pPr>
          <w:r w:rsidRPr="00C7232C">
            <w:rPr>
              <w:rStyle w:val="PlaceholderText"/>
              <w:color w:val="44546A" w:themeColor="text2"/>
            </w:rPr>
            <w:t>Choose an item.</w:t>
          </w:r>
        </w:p>
      </w:docPartBody>
    </w:docPart>
    <w:docPart>
      <w:docPartPr>
        <w:name w:val="240C67C1A8644A4A835693CACA91CB32"/>
        <w:category>
          <w:name w:val="General"/>
          <w:gallery w:val="placeholder"/>
        </w:category>
        <w:types>
          <w:type w:val="bbPlcHdr"/>
        </w:types>
        <w:behaviors>
          <w:behavior w:val="content"/>
        </w:behaviors>
        <w:guid w:val="{0A425D8D-781B-4E9F-8347-F02231071E22}"/>
      </w:docPartPr>
      <w:docPartBody>
        <w:p w:rsidR="0001680F" w:rsidRDefault="0001680F" w:rsidP="0001680F">
          <w:pPr>
            <w:pStyle w:val="240C67C1A8644A4A835693CACA91CB321"/>
          </w:pPr>
          <w:r w:rsidRPr="000B2B1D">
            <w:t>Click to enter a date.</w:t>
          </w:r>
        </w:p>
      </w:docPartBody>
    </w:docPart>
    <w:docPart>
      <w:docPartPr>
        <w:name w:val="C142A187D03944CFB3B6ACCF540A245F"/>
        <w:category>
          <w:name w:val="General"/>
          <w:gallery w:val="placeholder"/>
        </w:category>
        <w:types>
          <w:type w:val="bbPlcHdr"/>
        </w:types>
        <w:behaviors>
          <w:behavior w:val="content"/>
        </w:behaviors>
        <w:guid w:val="{41D75067-2D07-4142-BDA7-2308E0041B4D}"/>
      </w:docPartPr>
      <w:docPartBody>
        <w:p w:rsidR="0001680F" w:rsidRDefault="0001680F" w:rsidP="0001680F">
          <w:pPr>
            <w:pStyle w:val="C142A187D03944CFB3B6ACCF540A245F2"/>
          </w:pPr>
          <w:r w:rsidRPr="00EA0CE4">
            <w:rPr>
              <w:rStyle w:val="PlaceholderText"/>
              <w:color w:val="44546A" w:themeColor="text2"/>
            </w:rPr>
            <w:t>Click to enter a date.</w:t>
          </w:r>
        </w:p>
      </w:docPartBody>
    </w:docPart>
    <w:docPart>
      <w:docPartPr>
        <w:name w:val="7D5463ADFBB44529ACE3C0BB51EF2078"/>
        <w:category>
          <w:name w:val="General"/>
          <w:gallery w:val="placeholder"/>
        </w:category>
        <w:types>
          <w:type w:val="bbPlcHdr"/>
        </w:types>
        <w:behaviors>
          <w:behavior w:val="content"/>
        </w:behaviors>
        <w:guid w:val="{FFD6DB19-0D80-4DB5-8A9D-9BB9F2331DFC}"/>
      </w:docPartPr>
      <w:docPartBody>
        <w:p w:rsidR="0001680F" w:rsidRDefault="0001680F" w:rsidP="0001680F">
          <w:pPr>
            <w:pStyle w:val="7D5463ADFBB44529ACE3C0BB51EF2078"/>
          </w:pPr>
          <w:r w:rsidRPr="000B2B1D">
            <w:t>Click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enorite">
    <w:panose1 w:val="00000500000000000000"/>
    <w:charset w:val="00"/>
    <w:family w:val="auto"/>
    <w:pitch w:val="variable"/>
    <w:sig w:usb0="80000003" w:usb1="00000001"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8036F"/>
    <w:multiLevelType w:val="multilevel"/>
    <w:tmpl w:val="AE44DD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02420514">
    <w:abstractNumId w:val="0"/>
  </w:num>
  <w:num w:numId="2" w16cid:durableId="3699598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862"/>
    <w:rsid w:val="0001680F"/>
    <w:rsid w:val="001F5717"/>
    <w:rsid w:val="002B58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CC78A5AA554048800A84BE9FBFB992">
    <w:name w:val="1CCC78A5AA554048800A84BE9FBFB992"/>
    <w:rsid w:val="002B5862"/>
  </w:style>
  <w:style w:type="character" w:styleId="PlaceholderText">
    <w:name w:val="Placeholder Text"/>
    <w:basedOn w:val="DefaultParagraphFont"/>
    <w:uiPriority w:val="99"/>
    <w:rsid w:val="0001680F"/>
    <w:rPr>
      <w:color w:val="C00000"/>
    </w:rPr>
  </w:style>
  <w:style w:type="paragraph" w:customStyle="1" w:styleId="7D5463ADFBB44529ACE3C0BB51EF2078">
    <w:name w:val="7D5463ADFBB44529ACE3C0BB51EF2078"/>
    <w:rsid w:val="0001680F"/>
    <w:pPr>
      <w:adjustRightInd w:val="0"/>
      <w:snapToGrid w:val="0"/>
      <w:spacing w:after="0" w:line="240" w:lineRule="auto"/>
    </w:pPr>
    <w:rPr>
      <w:rFonts w:cs="Times New Roman"/>
      <w:b/>
      <w:color w:val="FFFFFF" w:themeColor="background1"/>
      <w:kern w:val="0"/>
      <w:szCs w:val="20"/>
      <w14:ligatures w14:val="none"/>
    </w:rPr>
  </w:style>
  <w:style w:type="paragraph" w:customStyle="1" w:styleId="240C67C1A8644A4A835693CACA91CB321">
    <w:name w:val="240C67C1A8644A4A835693CACA91CB321"/>
    <w:rsid w:val="0001680F"/>
    <w:pPr>
      <w:adjustRightInd w:val="0"/>
      <w:snapToGrid w:val="0"/>
      <w:spacing w:after="0" w:line="240" w:lineRule="auto"/>
    </w:pPr>
    <w:rPr>
      <w:rFonts w:cs="Times New Roman"/>
      <w:b/>
      <w:color w:val="FFFFFF" w:themeColor="background1"/>
      <w:kern w:val="0"/>
      <w:szCs w:val="20"/>
      <w14:ligatures w14:val="none"/>
    </w:rPr>
  </w:style>
  <w:style w:type="paragraph" w:customStyle="1" w:styleId="C142A187D03944CFB3B6ACCF540A245F2">
    <w:name w:val="C142A187D03944CFB3B6ACCF540A245F2"/>
    <w:rsid w:val="0001680F"/>
    <w:pPr>
      <w:adjustRightInd w:val="0"/>
      <w:snapToGrid w:val="0"/>
      <w:spacing w:after="0" w:line="240" w:lineRule="atLeast"/>
    </w:pPr>
    <w:rPr>
      <w:rFonts w:cs="Times New Roman"/>
      <w:color w:val="44546A" w:themeColor="text2"/>
      <w:kern w:val="0"/>
      <w:szCs w:val="20"/>
      <w14:ligatures w14:val="none"/>
    </w:rPr>
  </w:style>
  <w:style w:type="paragraph" w:customStyle="1" w:styleId="D3517D4775E4443B8661ADF48C1F4D168">
    <w:name w:val="D3517D4775E4443B8661ADF48C1F4D168"/>
    <w:rsid w:val="0001680F"/>
    <w:pPr>
      <w:tabs>
        <w:tab w:val="num" w:pos="369"/>
        <w:tab w:val="num" w:pos="720"/>
      </w:tabs>
      <w:adjustRightInd w:val="0"/>
      <w:snapToGrid w:val="0"/>
      <w:spacing w:after="120" w:line="240" w:lineRule="atLeast"/>
      <w:ind w:left="680" w:hanging="340"/>
      <w:contextualSpacing/>
    </w:pPr>
    <w:rPr>
      <w:rFonts w:cs="Times New Roman"/>
      <w:color w:val="44546A" w:themeColor="text2"/>
      <w:kern w:val="0"/>
      <w:szCs w:val="20"/>
      <w14:ligatures w14:val="none"/>
    </w:rPr>
  </w:style>
  <w:style w:type="paragraph" w:customStyle="1" w:styleId="A7F71EE4B05C41CC89C638F0FEB6B6B85">
    <w:name w:val="A7F71EE4B05C41CC89C638F0FEB6B6B85"/>
    <w:rsid w:val="0001680F"/>
    <w:pPr>
      <w:tabs>
        <w:tab w:val="num" w:pos="369"/>
        <w:tab w:val="num" w:pos="720"/>
      </w:tabs>
      <w:adjustRightInd w:val="0"/>
      <w:snapToGrid w:val="0"/>
      <w:spacing w:after="120" w:line="240" w:lineRule="atLeast"/>
      <w:ind w:left="680" w:hanging="340"/>
      <w:contextualSpacing/>
    </w:pPr>
    <w:rPr>
      <w:rFonts w:cs="Times New Roman"/>
      <w:color w:val="44546A" w:themeColor="text2"/>
      <w:kern w:val="0"/>
      <w:szCs w:val="20"/>
      <w14:ligatures w14:val="none"/>
    </w:rPr>
  </w:style>
  <w:style w:type="paragraph" w:customStyle="1" w:styleId="400A94F5F50646DAA9269CEC618FC1897">
    <w:name w:val="400A94F5F50646DAA9269CEC618FC1897"/>
    <w:rsid w:val="0001680F"/>
    <w:pPr>
      <w:tabs>
        <w:tab w:val="num" w:pos="720"/>
      </w:tabs>
      <w:adjustRightInd w:val="0"/>
      <w:snapToGrid w:val="0"/>
      <w:spacing w:after="0" w:line="240" w:lineRule="atLeast"/>
      <w:ind w:left="227" w:hanging="227"/>
    </w:pPr>
    <w:rPr>
      <w:rFonts w:cs="Times New Roman"/>
      <w:color w:val="44546A" w:themeColor="text2"/>
      <w:kern w:val="0"/>
      <w:szCs w:val="20"/>
      <w14:ligatures w14:val="none"/>
    </w:rPr>
  </w:style>
  <w:style w:type="paragraph" w:customStyle="1" w:styleId="884D1C5807AC447EB366F9F00BA59C624">
    <w:name w:val="884D1C5807AC447EB366F9F00BA59C624"/>
    <w:rsid w:val="0001680F"/>
    <w:pPr>
      <w:tabs>
        <w:tab w:val="num" w:pos="369"/>
        <w:tab w:val="num" w:pos="720"/>
      </w:tabs>
      <w:adjustRightInd w:val="0"/>
      <w:snapToGrid w:val="0"/>
      <w:spacing w:after="120" w:line="240" w:lineRule="atLeast"/>
      <w:ind w:left="680" w:hanging="340"/>
      <w:contextualSpacing/>
    </w:pPr>
    <w:rPr>
      <w:rFonts w:cs="Times New Roman"/>
      <w:color w:val="44546A" w:themeColor="text2"/>
      <w:kern w:val="0"/>
      <w:szCs w:val="20"/>
      <w14:ligatures w14:val="none"/>
    </w:rPr>
  </w:style>
  <w:style w:type="paragraph" w:customStyle="1" w:styleId="566E424899074D73A87164439120D3107">
    <w:name w:val="566E424899074D73A87164439120D3107"/>
    <w:rsid w:val="0001680F"/>
    <w:pPr>
      <w:tabs>
        <w:tab w:val="num" w:pos="720"/>
      </w:tabs>
      <w:adjustRightInd w:val="0"/>
      <w:snapToGrid w:val="0"/>
      <w:spacing w:after="0" w:line="240" w:lineRule="atLeast"/>
      <w:ind w:left="227" w:hanging="227"/>
    </w:pPr>
    <w:rPr>
      <w:rFonts w:cs="Times New Roman"/>
      <w:color w:val="44546A" w:themeColor="text2"/>
      <w:kern w:val="0"/>
      <w:szCs w:val="20"/>
      <w14:ligatures w14:val="none"/>
    </w:rPr>
  </w:style>
  <w:style w:type="paragraph" w:customStyle="1" w:styleId="AAB14155DB0A4BAA88D3925BCA17519F4">
    <w:name w:val="AAB14155DB0A4BAA88D3925BCA17519F4"/>
    <w:rsid w:val="0001680F"/>
    <w:pPr>
      <w:tabs>
        <w:tab w:val="num" w:pos="369"/>
        <w:tab w:val="num" w:pos="720"/>
      </w:tabs>
      <w:adjustRightInd w:val="0"/>
      <w:snapToGrid w:val="0"/>
      <w:spacing w:after="120" w:line="240" w:lineRule="atLeast"/>
      <w:ind w:left="680" w:hanging="340"/>
      <w:contextualSpacing/>
    </w:pPr>
    <w:rPr>
      <w:rFonts w:cs="Times New Roman"/>
      <w:color w:val="44546A" w:themeColor="text2"/>
      <w:kern w:val="0"/>
      <w:szCs w:val="20"/>
      <w14:ligatures w14:val="none"/>
    </w:rPr>
  </w:style>
  <w:style w:type="paragraph" w:customStyle="1" w:styleId="CB7867CB7F06420DA851E53EDF4022F67">
    <w:name w:val="CB7867CB7F06420DA851E53EDF4022F67"/>
    <w:rsid w:val="0001680F"/>
    <w:pPr>
      <w:tabs>
        <w:tab w:val="num" w:pos="720"/>
      </w:tabs>
      <w:adjustRightInd w:val="0"/>
      <w:snapToGrid w:val="0"/>
      <w:spacing w:after="0" w:line="240" w:lineRule="atLeast"/>
      <w:ind w:left="227" w:hanging="227"/>
    </w:pPr>
    <w:rPr>
      <w:rFonts w:cs="Times New Roman"/>
      <w:color w:val="44546A" w:themeColor="text2"/>
      <w:kern w:val="0"/>
      <w:szCs w:val="20"/>
      <w14:ligatures w14:val="none"/>
    </w:rPr>
  </w:style>
  <w:style w:type="paragraph" w:customStyle="1" w:styleId="8ADE283AE9974D2D9405F4106097F5F34">
    <w:name w:val="8ADE283AE9974D2D9405F4106097F5F34"/>
    <w:rsid w:val="0001680F"/>
    <w:pPr>
      <w:tabs>
        <w:tab w:val="num" w:pos="369"/>
        <w:tab w:val="num" w:pos="720"/>
      </w:tabs>
      <w:adjustRightInd w:val="0"/>
      <w:snapToGrid w:val="0"/>
      <w:spacing w:after="120" w:line="240" w:lineRule="atLeast"/>
      <w:ind w:left="680" w:hanging="340"/>
      <w:contextualSpacing/>
    </w:pPr>
    <w:rPr>
      <w:rFonts w:cs="Times New Roman"/>
      <w:color w:val="44546A" w:themeColor="text2"/>
      <w:kern w:val="0"/>
      <w:szCs w:val="20"/>
      <w14:ligatures w14:val="none"/>
    </w:rPr>
  </w:style>
  <w:style w:type="paragraph" w:customStyle="1" w:styleId="54526ED8354F43B78C9EB591F879FE654">
    <w:name w:val="54526ED8354F43B78C9EB591F879FE654"/>
    <w:rsid w:val="0001680F"/>
    <w:pPr>
      <w:tabs>
        <w:tab w:val="num" w:pos="369"/>
        <w:tab w:val="num" w:pos="720"/>
      </w:tabs>
      <w:adjustRightInd w:val="0"/>
      <w:snapToGrid w:val="0"/>
      <w:spacing w:after="120" w:line="240" w:lineRule="atLeast"/>
      <w:ind w:left="680" w:hanging="340"/>
      <w:contextualSpacing/>
    </w:pPr>
    <w:rPr>
      <w:rFonts w:cs="Times New Roman"/>
      <w:color w:val="44546A" w:themeColor="text2"/>
      <w:kern w:val="0"/>
      <w:szCs w:val="2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RenewalSA">
  <a:themeElements>
    <a:clrScheme name="RenewalSA2024">
      <a:dk1>
        <a:srgbClr val="000000"/>
      </a:dk1>
      <a:lt1>
        <a:sysClr val="window" lastClr="FFFFFF"/>
      </a:lt1>
      <a:dk2>
        <a:srgbClr val="1B2F3B"/>
      </a:dk2>
      <a:lt2>
        <a:srgbClr val="D0D3D4"/>
      </a:lt2>
      <a:accent1>
        <a:srgbClr val="2B799D"/>
      </a:accent1>
      <a:accent2>
        <a:srgbClr val="9CDBD9"/>
      </a:accent2>
      <a:accent3>
        <a:srgbClr val="FFCE6B"/>
      </a:accent3>
      <a:accent4>
        <a:srgbClr val="9BA5AC"/>
      </a:accent4>
      <a:accent5>
        <a:srgbClr val="D1B1DF"/>
      </a:accent5>
      <a:accent6>
        <a:srgbClr val="B3DAEB"/>
      </a:accent6>
      <a:hlink>
        <a:srgbClr val="2B799D"/>
      </a:hlink>
      <a:folHlink>
        <a:srgbClr val="1B2F3B"/>
      </a:folHlink>
    </a:clrScheme>
    <a:fontScheme name="RenewalSA2024">
      <a:majorFont>
        <a:latin typeface="Tenorite"/>
        <a:ea typeface=""/>
        <a:cs typeface=""/>
      </a:majorFont>
      <a:minorFont>
        <a:latin typeface="Tenorit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11C620F3B436428A25057898027FE7" ma:contentTypeVersion="16" ma:contentTypeDescription="Create a new document." ma:contentTypeScope="" ma:versionID="bca4ce2b070bd7a95899861f63b7c3f4">
  <xsd:schema xmlns:xsd="http://www.w3.org/2001/XMLSchema" xmlns:xs="http://www.w3.org/2001/XMLSchema" xmlns:p="http://schemas.microsoft.com/office/2006/metadata/properties" xmlns:ns2="11b4f495-11b8-43f2-b0a6-bd3e9198cf0b" xmlns:ns3="ae8ede3d-ca04-40de-a521-e5739ec48b5f" targetNamespace="http://schemas.microsoft.com/office/2006/metadata/properties" ma:root="true" ma:fieldsID="6a6364178ebd5ae367b7123f74ef6805" ns2:_="" ns3:_="">
    <xsd:import namespace="11b4f495-11b8-43f2-b0a6-bd3e9198cf0b"/>
    <xsd:import namespace="ae8ede3d-ca04-40de-a521-e5739ec48b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b4f495-11b8-43f2-b0a6-bd3e9198cf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66921fe-4017-451f-be36-692af8ba859e"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8ede3d-ca04-40de-a521-e5739ec48b5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ebe2cbe-a4cc-4daf-9365-b3e719dfc505}" ma:internalName="TaxCatchAll" ma:showField="CatchAllData" ma:web="ae8ede3d-ca04-40de-a521-e5739ec48b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1b4f495-11b8-43f2-b0a6-bd3e9198cf0b">
      <Terms xmlns="http://schemas.microsoft.com/office/infopath/2007/PartnerControls"/>
    </lcf76f155ced4ddcb4097134ff3c332f>
    <TaxCatchAll xmlns="ae8ede3d-ca04-40de-a521-e5739ec48b5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B1FB70-685B-4C3A-8026-E8912594742F}">
  <ds:schemaRefs>
    <ds:schemaRef ds:uri="http://schemas.openxmlformats.org/officeDocument/2006/bibliography"/>
  </ds:schemaRefs>
</ds:datastoreItem>
</file>

<file path=customXml/itemProps2.xml><?xml version="1.0" encoding="utf-8"?>
<ds:datastoreItem xmlns:ds="http://schemas.openxmlformats.org/officeDocument/2006/customXml" ds:itemID="{09647A9F-06E5-45E0-ADC2-0A73505D8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b4f495-11b8-43f2-b0a6-bd3e9198cf0b"/>
    <ds:schemaRef ds:uri="ae8ede3d-ca04-40de-a521-e5739ec48b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75BCA0-4338-4E8C-9A8E-1A3FD9D2B900}">
  <ds:schemaRefs>
    <ds:schemaRef ds:uri="http://schemas.microsoft.com/office/2006/metadata/properties"/>
    <ds:schemaRef ds:uri="http://schemas.microsoft.com/office/infopath/2007/PartnerControls"/>
    <ds:schemaRef ds:uri="11b4f495-11b8-43f2-b0a6-bd3e9198cf0b"/>
    <ds:schemaRef ds:uri="ae8ede3d-ca04-40de-a521-e5739ec48b5f"/>
  </ds:schemaRefs>
</ds:datastoreItem>
</file>

<file path=customXml/itemProps4.xml><?xml version="1.0" encoding="utf-8"?>
<ds:datastoreItem xmlns:ds="http://schemas.openxmlformats.org/officeDocument/2006/customXml" ds:itemID="{E439262D-74A8-44A9-B491-4039860237CE}">
  <ds:schemaRefs>
    <ds:schemaRef ds:uri="http://schemas.microsoft.com/sharepoint/v3/contenttype/forms"/>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RSA_Generic_A4.dotm</Template>
  <TotalTime>1</TotalTime>
  <Pages>4</Pages>
  <Words>1046</Words>
  <Characters>6910</Characters>
  <Application>Microsoft Office Word</Application>
  <DocSecurity>4</DocSecurity>
  <Lines>57</Lines>
  <Paragraphs>15</Paragraphs>
  <ScaleCrop>false</ScaleCrop>
  <HeadingPairs>
    <vt:vector size="2" baseType="variant">
      <vt:variant>
        <vt:lpstr>Title</vt:lpstr>
      </vt:variant>
      <vt:variant>
        <vt:i4>1</vt:i4>
      </vt:variant>
    </vt:vector>
  </HeadingPairs>
  <TitlesOfParts>
    <vt:vector size="1" baseType="lpstr">
      <vt:lpstr>POSITION DESCRIPTION</vt:lpstr>
    </vt:vector>
  </TitlesOfParts>
  <Company>RenewalSA</Company>
  <LinksUpToDate>false</LinksUpToDate>
  <CharactersWithSpaces>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dc:title>
  <dc:creator>Eliza Hobbs</dc:creator>
  <cp:lastModifiedBy>Stanton, Kerri (Renewal SA)</cp:lastModifiedBy>
  <cp:revision>2</cp:revision>
  <cp:lastPrinted>2025-01-08T23:13:00Z</cp:lastPrinted>
  <dcterms:created xsi:type="dcterms:W3CDTF">2025-01-08T23:14:00Z</dcterms:created>
  <dcterms:modified xsi:type="dcterms:W3CDTF">2025-01-08T23:14:00Z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0x0101001A11C620F3B436428A25057898027FE7</vt:lpwstr>
  </property>
  <property fmtid="{D5CDD505-2E9C-101B-9397-08002B2CF9AE}" pid="3" name="ClassificationContentMarkingHeaderShapeIds">
    <vt:lpwstr>1,2,3</vt:lpwstr>
  </property>
  <property fmtid="{D5CDD505-2E9C-101B-9397-08002B2CF9AE}" pid="4" name="ClassificationContentMarkingHeaderFontProps">
    <vt:lpwstr>#a80000,12,Arial</vt:lpwstr>
  </property>
  <property fmtid="{D5CDD505-2E9C-101B-9397-08002B2CF9AE}" pid="5" name="ClassificationContentMarkingHeaderText">
    <vt:lpwstr>OFFICIAL</vt:lpwstr>
  </property>
  <property fmtid="{D5CDD505-2E9C-101B-9397-08002B2CF9AE}" pid="6" name="ClassificationContentMarkingFooterShapeIds">
    <vt:lpwstr>4,5,6</vt:lpwstr>
  </property>
  <property fmtid="{D5CDD505-2E9C-101B-9397-08002B2CF9AE}" pid="7" name="ClassificationContentMarkingFooterFontProps">
    <vt:lpwstr>#a80000,12,arial</vt:lpwstr>
  </property>
  <property fmtid="{D5CDD505-2E9C-101B-9397-08002B2CF9AE}" pid="8" name="ClassificationContentMarkingFooterText">
    <vt:lpwstr>OFFICIAL </vt:lpwstr>
  </property>
</Properties>
</file>